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82074" w:rsidRPr="0090416F" w14:paraId="210B66E7" w14:textId="77777777" w:rsidTr="00C2420E">
        <w:trPr>
          <w:cantSplit/>
          <w:trHeight w:hRule="exact" w:val="2880"/>
          <w:jc w:val="center"/>
        </w:trPr>
        <w:tc>
          <w:tcPr>
            <w:tcW w:w="5760" w:type="dxa"/>
          </w:tcPr>
          <w:p w14:paraId="3D648CBC" w14:textId="34815F4B" w:rsidR="00282074" w:rsidRPr="0090416F" w:rsidRDefault="00A47AA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A6F452" wp14:editId="15037BE5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69378</wp:posOffset>
                      </wp:positionV>
                      <wp:extent cx="3352165" cy="1561465"/>
                      <wp:effectExtent l="0" t="0" r="13335" b="1333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165" cy="15614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74071B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6B25F6BB" wp14:editId="2A7757D9">
                                        <wp:extent cx="519555" cy="477911"/>
                                        <wp:effectExtent l="0" t="4445" r="0" b="0"/>
                                        <wp:docPr id="5" name="Picture 5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5416C3A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29E1C99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560025A9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5EB1A2E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5FC26D73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40EDBB3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7B339F57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0674CA90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498BB6D3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0FF1A58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4468F773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09E9DFD5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6C3C94D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27C8991C" w14:textId="4FC714C1" w:rsidR="00B200F0" w:rsidRPr="00A56F31" w:rsidRDefault="00B200F0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A6F4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" o:spid="_x0000_s1026" type="#_x0000_t202" style="position:absolute;margin-left:11.5pt;margin-top:5.45pt;width:263.95pt;height:1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" fillcolor="white [3201]" strokeweight=".5pt">
                      <v:textbox style="layout-flow:vertical">
                        <w:txbxContent>
                          <w:p w14:paraId="2374071B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B25F6BB" wp14:editId="2A7757D9">
                                  <wp:extent cx="519555" cy="477911"/>
                                  <wp:effectExtent l="0" t="4445" r="0" b="0"/>
                                  <wp:docPr id="5" name="Picture 5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416C3A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29E1C99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560025A9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5EB1A2E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5FC26D73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40EDBB3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7B339F57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0674CA90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498BB6D3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0FF1A58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4468F773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09E9DFD5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6C3C94D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27C8991C" w14:textId="4FC714C1" w:rsidR="00B200F0" w:rsidRPr="00A56F31" w:rsidRDefault="00B200F0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" w:type="dxa"/>
          </w:tcPr>
          <w:p w14:paraId="5577DCF7" w14:textId="77777777" w:rsidR="00282074" w:rsidRPr="0090416F" w:rsidRDefault="00282074" w:rsidP="0090416F">
            <w:pPr>
              <w:spacing w:after="60" w:line="240" w:lineRule="auto"/>
              <w:rPr>
                <w:sz w:val="13"/>
                <w:szCs w:val="13"/>
              </w:rPr>
            </w:pPr>
          </w:p>
        </w:tc>
        <w:tc>
          <w:tcPr>
            <w:tcW w:w="5760" w:type="dxa"/>
          </w:tcPr>
          <w:p w14:paraId="7264D34F" w14:textId="3CF7A00D" w:rsidR="00282074" w:rsidRPr="0090416F" w:rsidRDefault="00A47AA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92FE69" wp14:editId="4EC49D1E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70013</wp:posOffset>
                      </wp:positionV>
                      <wp:extent cx="3352165" cy="1561465"/>
                      <wp:effectExtent l="0" t="0" r="13335" b="13335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165" cy="15614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C3EFEC" w14:textId="77777777" w:rsidR="00A56F31" w:rsidRDefault="00A56F31" w:rsidP="00A56F3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69F245E" wp14:editId="32432029">
                                        <wp:extent cx="519555" cy="477911"/>
                                        <wp:effectExtent l="0" t="4445" r="0" b="0"/>
                                        <wp:docPr id="37" name="Picture 37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D9D05D3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7BF54C7C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0C843347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46AFD294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622E62E9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28957B1C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09A09B52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71734A77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6EFCA17A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6CCBB509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5DED13E0" w14:textId="77777777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6B207115" w14:textId="18C0E6FE" w:rsidR="00A56F31" w:rsidRPr="0090416F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3B6A671B" w14:textId="3232A779" w:rsidR="0090416F" w:rsidRPr="0090416F" w:rsidRDefault="0090416F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2FE69" id="Text Box 36" o:spid="_x0000_s1027" type="#_x0000_t202" style="position:absolute;margin-left:11.45pt;margin-top:5.5pt;width:263.95pt;height:12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" fillcolor="white [3201]" strokeweight=".5pt">
                      <v:textbox style="layout-flow:vertical">
                        <w:txbxContent>
                          <w:p w14:paraId="0EC3EFEC" w14:textId="77777777" w:rsidR="00A56F31" w:rsidRDefault="00A56F31" w:rsidP="00A56F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69F245E" wp14:editId="32432029">
                                  <wp:extent cx="519555" cy="477911"/>
                                  <wp:effectExtent l="0" t="4445" r="0" b="0"/>
                                  <wp:docPr id="37" name="Picture 37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9D05D3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7BF54C7C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0C843347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46AFD294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622E62E9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28957B1C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09A09B52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71734A77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6EFCA17A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6CCBB509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5DED13E0" w14:textId="77777777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6B207115" w14:textId="18C0E6FE" w:rsidR="00A56F31" w:rsidRPr="0090416F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3B6A671B" w14:textId="3232A779" w:rsidR="0090416F" w:rsidRPr="0090416F" w:rsidRDefault="0090416F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2074" w:rsidRPr="0090416F" w14:paraId="1FDBC315" w14:textId="77777777" w:rsidTr="00C2420E">
        <w:trPr>
          <w:cantSplit/>
          <w:trHeight w:hRule="exact" w:val="2880"/>
          <w:jc w:val="center"/>
        </w:trPr>
        <w:tc>
          <w:tcPr>
            <w:tcW w:w="5760" w:type="dxa"/>
          </w:tcPr>
          <w:p w14:paraId="4D77604B" w14:textId="2D446E41" w:rsidR="00282074" w:rsidRPr="0090416F" w:rsidRDefault="00A56F3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468DFA" wp14:editId="26CE6155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96683</wp:posOffset>
                      </wp:positionV>
                      <wp:extent cx="3352675" cy="1561955"/>
                      <wp:effectExtent l="0" t="0" r="13335" b="13335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675" cy="1561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840D29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7237A5D8" wp14:editId="5BE23EBC">
                                        <wp:extent cx="519555" cy="477911"/>
                                        <wp:effectExtent l="0" t="4445" r="0" b="0"/>
                                        <wp:docPr id="6" name="Picture 6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EF990EB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77397BF5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7355581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2C22695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3F2F09F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0A9F064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11C0A3B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2654853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138810A9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65F3F045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5A556ED7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1A8A1DE7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3FA9DAB2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1C5E5D43" w14:textId="3F71F9AC" w:rsidR="00A56F31" w:rsidRPr="00A56F31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68DFA" id="Text Box 38" o:spid="_x0000_s1028" type="#_x0000_t202" style="position:absolute;margin-left:10.65pt;margin-top:7.6pt;width:264pt;height:1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" fillcolor="white [3201]" strokeweight=".5pt">
                      <v:textbox style="layout-flow:vertical">
                        <w:txbxContent>
                          <w:p w14:paraId="12840D29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237A5D8" wp14:editId="5BE23EBC">
                                  <wp:extent cx="519555" cy="477911"/>
                                  <wp:effectExtent l="0" t="4445" r="0" b="0"/>
                                  <wp:docPr id="6" name="Picture 6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F990EB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77397BF5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7355581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2C22695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3F2F09F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0A9F064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11C0A3B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2654853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138810A9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65F3F045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5A556ED7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1A8A1DE7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3FA9DAB2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1C5E5D43" w14:textId="3F71F9AC" w:rsidR="00A56F31" w:rsidRPr="00A56F31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" w:type="dxa"/>
          </w:tcPr>
          <w:p w14:paraId="77B5F5CF" w14:textId="77777777" w:rsidR="00282074" w:rsidRPr="0090416F" w:rsidRDefault="00282074" w:rsidP="0090416F">
            <w:pPr>
              <w:spacing w:after="60" w:line="240" w:lineRule="auto"/>
              <w:rPr>
                <w:sz w:val="13"/>
                <w:szCs w:val="13"/>
              </w:rPr>
            </w:pPr>
          </w:p>
        </w:tc>
        <w:tc>
          <w:tcPr>
            <w:tcW w:w="5760" w:type="dxa"/>
          </w:tcPr>
          <w:p w14:paraId="1AA3FADD" w14:textId="21E07A71" w:rsidR="00282074" w:rsidRPr="0090416F" w:rsidRDefault="00A56F3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C614AC" wp14:editId="744DCC4A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106208</wp:posOffset>
                      </wp:positionV>
                      <wp:extent cx="3352675" cy="1561955"/>
                      <wp:effectExtent l="0" t="0" r="13335" b="13335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675" cy="1561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49C5DE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3232E3EC" wp14:editId="655E9672">
                                        <wp:extent cx="519555" cy="477911"/>
                                        <wp:effectExtent l="0" t="4445" r="0" b="0"/>
                                        <wp:docPr id="1" name="Picture 1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A38B7C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1CF031BB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45B088E2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2080178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6D1440B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3D033A5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3FE20CA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5E0CFFF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33C5A77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40B735A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4F935B2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631CEC8A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67AB5042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39E86B07" w14:textId="2341FB13" w:rsidR="00A56F31" w:rsidRPr="00A56F31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614AC" id="Text Box 40" o:spid="_x0000_s1029" type="#_x0000_t202" style="position:absolute;margin-left:11.45pt;margin-top:8.35pt;width:264pt;height:1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" fillcolor="white [3201]" strokeweight=".5pt">
                      <v:textbox style="layout-flow:vertical">
                        <w:txbxContent>
                          <w:p w14:paraId="3549C5DE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232E3EC" wp14:editId="655E9672">
                                  <wp:extent cx="519555" cy="477911"/>
                                  <wp:effectExtent l="0" t="4445" r="0" b="0"/>
                                  <wp:docPr id="1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38B7C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1CF031BB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45B088E2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2080178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6D1440B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3D033A5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3FE20CA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5E0CFFF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33C5A77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40B735A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4F935B2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631CEC8A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67AB5042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39E86B07" w14:textId="2341FB13" w:rsidR="00A56F31" w:rsidRPr="00A56F31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2074" w:rsidRPr="0090416F" w14:paraId="76081E22" w14:textId="77777777" w:rsidTr="00C2420E">
        <w:trPr>
          <w:cantSplit/>
          <w:trHeight w:hRule="exact" w:val="2880"/>
          <w:jc w:val="center"/>
        </w:trPr>
        <w:tc>
          <w:tcPr>
            <w:tcW w:w="5760" w:type="dxa"/>
          </w:tcPr>
          <w:p w14:paraId="4CD7CB74" w14:textId="2A0BF87A" w:rsidR="00282074" w:rsidRPr="0090416F" w:rsidRDefault="00CE7CF6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5BBCCD" wp14:editId="78CF3D0D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78903</wp:posOffset>
                      </wp:positionV>
                      <wp:extent cx="3352165" cy="1561465"/>
                      <wp:effectExtent l="0" t="0" r="13335" b="13335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165" cy="15614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847B81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46AC7BD5" wp14:editId="62177DCF">
                                        <wp:extent cx="519555" cy="477911"/>
                                        <wp:effectExtent l="0" t="4445" r="0" b="0"/>
                                        <wp:docPr id="7" name="Picture 7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F82C607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46F3BCE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0FA3E4C2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1D8BA857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11C5DE7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6EF4FC75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4786044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7B5FB1B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2132D9E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36DF6EE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34AD8B66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00C9A3D9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529F5C80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0DDD2452" w14:textId="118DA876" w:rsidR="00A56F31" w:rsidRPr="00A56F31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BBCCD" id="Text Box 42" o:spid="_x0000_s1030" type="#_x0000_t202" style="position:absolute;margin-left:11.45pt;margin-top:6.2pt;width:263.95pt;height:122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" fillcolor="white [3201]" strokeweight=".5pt">
                      <v:textbox style="layout-flow:vertical">
                        <w:txbxContent>
                          <w:p w14:paraId="02847B81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6AC7BD5" wp14:editId="62177DCF">
                                  <wp:extent cx="519555" cy="477911"/>
                                  <wp:effectExtent l="0" t="4445" r="0" b="0"/>
                                  <wp:docPr id="7" name="Picture 7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82C607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46F3BCE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0FA3E4C2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1D8BA857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11C5DE7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6EF4FC75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4786044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7B5FB1B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2132D9E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36DF6EE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34AD8B66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00C9A3D9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529F5C80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0DDD2452" w14:textId="118DA876" w:rsidR="00A56F31" w:rsidRPr="00A56F31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" w:type="dxa"/>
          </w:tcPr>
          <w:p w14:paraId="0DA4FE48" w14:textId="77777777" w:rsidR="00282074" w:rsidRPr="0090416F" w:rsidRDefault="00282074" w:rsidP="0090416F">
            <w:pPr>
              <w:spacing w:after="60" w:line="240" w:lineRule="auto"/>
              <w:rPr>
                <w:sz w:val="13"/>
                <w:szCs w:val="13"/>
              </w:rPr>
            </w:pPr>
          </w:p>
        </w:tc>
        <w:tc>
          <w:tcPr>
            <w:tcW w:w="5760" w:type="dxa"/>
          </w:tcPr>
          <w:p w14:paraId="0DBBBB2B" w14:textId="3DF15ED1" w:rsidR="00282074" w:rsidRPr="0090416F" w:rsidRDefault="00A47AA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7D438E" wp14:editId="01A3EEF4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78268</wp:posOffset>
                      </wp:positionV>
                      <wp:extent cx="3352165" cy="1561465"/>
                      <wp:effectExtent l="0" t="0" r="13335" b="13335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165" cy="15614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29F480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1D7130BA" wp14:editId="1A670406">
                                        <wp:extent cx="519555" cy="477911"/>
                                        <wp:effectExtent l="0" t="4445" r="0" b="0"/>
                                        <wp:docPr id="2" name="Picture 2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A959B4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0871F4C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16C7C91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097B2313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53FD329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338ACEE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6F2F6986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08F0271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0017E53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2FC206C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418A4A1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714A6239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4DA7122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55A54FDA" w14:textId="78BE78B7" w:rsidR="00A56F31" w:rsidRPr="00A56F31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D438E" id="Text Box 44" o:spid="_x0000_s1031" type="#_x0000_t202" style="position:absolute;margin-left:11.45pt;margin-top:6.15pt;width:263.95pt;height:122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" fillcolor="white [3201]" strokeweight=".5pt">
                      <v:textbox style="layout-flow:vertical">
                        <w:txbxContent>
                          <w:p w14:paraId="3E29F480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D7130BA" wp14:editId="1A670406">
                                  <wp:extent cx="519555" cy="477911"/>
                                  <wp:effectExtent l="0" t="4445" r="0" b="0"/>
                                  <wp:docPr id="2" name="Picture 2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959B4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0871F4C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16C7C91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097B2313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53FD329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338ACEE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6F2F6986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08F0271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0017E53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2FC206C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418A4A1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714A6239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4DA7122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55A54FDA" w14:textId="78BE78B7" w:rsidR="00A56F31" w:rsidRPr="00A56F31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2074" w:rsidRPr="0090416F" w14:paraId="1CD3818E" w14:textId="77777777" w:rsidTr="00C2420E">
        <w:trPr>
          <w:cantSplit/>
          <w:trHeight w:hRule="exact" w:val="2880"/>
          <w:jc w:val="center"/>
        </w:trPr>
        <w:tc>
          <w:tcPr>
            <w:tcW w:w="5760" w:type="dxa"/>
          </w:tcPr>
          <w:p w14:paraId="3079036D" w14:textId="71DE5905" w:rsidR="00282074" w:rsidRPr="0090416F" w:rsidRDefault="00A56F3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A0A04C2" wp14:editId="32A3D5B6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87158</wp:posOffset>
                      </wp:positionV>
                      <wp:extent cx="3352675" cy="1561955"/>
                      <wp:effectExtent l="0" t="0" r="13335" b="13335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675" cy="1561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0916DA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C3DC3D4" wp14:editId="488E9087">
                                        <wp:extent cx="519555" cy="477911"/>
                                        <wp:effectExtent l="0" t="4445" r="0" b="0"/>
                                        <wp:docPr id="8" name="Picture 8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3BE5AA6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58A867A6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4F9D20D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5A02F57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3E90742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46C501C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0EE190E0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7E7F9E97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00F3F00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294D23D3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0F642E39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114DF426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4BCD85D6" w14:textId="204B7631" w:rsidR="00A56F31" w:rsidRPr="0090416F" w:rsidRDefault="0090416F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A04C2" id="Text Box 46" o:spid="_x0000_s1032" type="#_x0000_t202" style="position:absolute;margin-left:11.4pt;margin-top:6.85pt;width:264pt;height:12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" fillcolor="white [3201]" strokeweight=".5pt">
                      <v:textbox style="layout-flow:vertical">
                        <w:txbxContent>
                          <w:p w14:paraId="1C0916DA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C3DC3D4" wp14:editId="488E9087">
                                  <wp:extent cx="519555" cy="477911"/>
                                  <wp:effectExtent l="0" t="4445" r="0" b="0"/>
                                  <wp:docPr id="8" name="Picture 8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E5AA6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58A867A6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4F9D20D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5A02F57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3E90742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46C501C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0EE190E0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7E7F9E97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00F3F00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294D23D3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0F642E39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114DF426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4BCD85D6" w14:textId="204B7631" w:rsidR="00A56F31" w:rsidRPr="0090416F" w:rsidRDefault="0090416F" w:rsidP="00A56F31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" w:type="dxa"/>
          </w:tcPr>
          <w:p w14:paraId="2D8536DA" w14:textId="77777777" w:rsidR="00282074" w:rsidRPr="0090416F" w:rsidRDefault="00282074" w:rsidP="0090416F">
            <w:pPr>
              <w:spacing w:after="60" w:line="240" w:lineRule="auto"/>
              <w:rPr>
                <w:sz w:val="13"/>
                <w:szCs w:val="13"/>
              </w:rPr>
            </w:pPr>
          </w:p>
        </w:tc>
        <w:tc>
          <w:tcPr>
            <w:tcW w:w="5760" w:type="dxa"/>
          </w:tcPr>
          <w:p w14:paraId="6A962342" w14:textId="50F947DB" w:rsidR="00282074" w:rsidRPr="0090416F" w:rsidRDefault="00A56F3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467820" wp14:editId="2FFEF11D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87158</wp:posOffset>
                      </wp:positionV>
                      <wp:extent cx="3352675" cy="1561955"/>
                      <wp:effectExtent l="0" t="0" r="13335" b="13335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675" cy="1561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7D2DE0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1404989" wp14:editId="2A51EB1B">
                                        <wp:extent cx="519555" cy="477911"/>
                                        <wp:effectExtent l="0" t="4445" r="0" b="0"/>
                                        <wp:docPr id="3" name="Picture 3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255BDA0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7E584F0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1CDCD0A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5E3E76E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1D647800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325C6A0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1E5D243B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7643A50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1C1FD7B7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0CA341DA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6E220EC6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2B9DC62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5EC89D1D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73D63F52" w14:textId="7D121359" w:rsidR="00A56F31" w:rsidRPr="00A56F31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67820" id="Text Box 48" o:spid="_x0000_s1033" type="#_x0000_t202" style="position:absolute;margin-left:11.45pt;margin-top:6.85pt;width:264pt;height:12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" fillcolor="white [3201]" strokeweight=".5pt">
                      <v:textbox style="layout-flow:vertical">
                        <w:txbxContent>
                          <w:p w14:paraId="397D2DE0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1404989" wp14:editId="2A51EB1B">
                                  <wp:extent cx="519555" cy="477911"/>
                                  <wp:effectExtent l="0" t="4445" r="0" b="0"/>
                                  <wp:docPr id="3" name="Picture 3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55BDA0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7E584F0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1CDCD0A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5E3E76E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1D647800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325C6A0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1E5D243B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7643A50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1C1FD7B7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0CA341DA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6E220EC6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2B9DC62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5EC89D1D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73D63F52" w14:textId="7D121359" w:rsidR="00A56F31" w:rsidRPr="00A56F31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2074" w:rsidRPr="0090416F" w14:paraId="3E68A8ED" w14:textId="77777777" w:rsidTr="00C2420E">
        <w:trPr>
          <w:cantSplit/>
          <w:trHeight w:hRule="exact" w:val="2880"/>
          <w:jc w:val="center"/>
        </w:trPr>
        <w:tc>
          <w:tcPr>
            <w:tcW w:w="5760" w:type="dxa"/>
          </w:tcPr>
          <w:p w14:paraId="791DF19C" w14:textId="0C9FFAFE" w:rsidR="00282074" w:rsidRPr="0090416F" w:rsidRDefault="00A56F3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6C9140" wp14:editId="0AF51A36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87793</wp:posOffset>
                      </wp:positionV>
                      <wp:extent cx="3352675" cy="1561955"/>
                      <wp:effectExtent l="0" t="0" r="13335" b="13335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675" cy="1561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AA92911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092F5C8E" wp14:editId="78FE6C27">
                                        <wp:extent cx="519555" cy="477911"/>
                                        <wp:effectExtent l="0" t="4445" r="0" b="0"/>
                                        <wp:docPr id="9" name="Picture 9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69922DB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0BDAEF72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6920B19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264AE5F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22663B2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46F941DB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636048D8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7FD781F2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09A12E4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077A36E3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7698600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4EA9DEC3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65D3CB69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74748E8A" w14:textId="0A0205E7" w:rsidR="00A56F31" w:rsidRPr="00A56F31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C9140" id="Text Box 50" o:spid="_x0000_s1034" type="#_x0000_t202" style="position:absolute;margin-left:11.2pt;margin-top:6.9pt;width:264pt;height:12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" fillcolor="white [3201]" strokeweight=".5pt">
                      <v:textbox style="layout-flow:vertical">
                        <w:txbxContent>
                          <w:p w14:paraId="0AA92911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92F5C8E" wp14:editId="78FE6C27">
                                  <wp:extent cx="519555" cy="477911"/>
                                  <wp:effectExtent l="0" t="4445" r="0" b="0"/>
                                  <wp:docPr id="9" name="Picture 9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9922DB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0BDAEF72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6920B19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264AE5F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22663B2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46F941DB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636048D8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7FD781F2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09A12E4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077A36E3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7698600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4EA9DEC3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65D3CB69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74748E8A" w14:textId="0A0205E7" w:rsidR="00A56F31" w:rsidRPr="00A56F31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" w:type="dxa"/>
          </w:tcPr>
          <w:p w14:paraId="0CCAE363" w14:textId="77777777" w:rsidR="00282074" w:rsidRPr="0090416F" w:rsidRDefault="00282074" w:rsidP="0090416F">
            <w:pPr>
              <w:spacing w:after="60" w:line="240" w:lineRule="auto"/>
              <w:rPr>
                <w:sz w:val="13"/>
                <w:szCs w:val="13"/>
              </w:rPr>
            </w:pPr>
          </w:p>
        </w:tc>
        <w:tc>
          <w:tcPr>
            <w:tcW w:w="5760" w:type="dxa"/>
          </w:tcPr>
          <w:p w14:paraId="5E820E3A" w14:textId="5532C71A" w:rsidR="00282074" w:rsidRPr="0090416F" w:rsidRDefault="00A56F31" w:rsidP="0090416F">
            <w:pPr>
              <w:spacing w:after="60" w:line="240" w:lineRule="auto"/>
              <w:rPr>
                <w:sz w:val="13"/>
                <w:szCs w:val="13"/>
              </w:rPr>
            </w:pPr>
            <w:r w:rsidRPr="0090416F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80D0365" wp14:editId="7D242AB9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87158</wp:posOffset>
                      </wp:positionV>
                      <wp:extent cx="3352675" cy="1561955"/>
                      <wp:effectExtent l="0" t="0" r="13335" b="13335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675" cy="1561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489ACB" w14:textId="77777777" w:rsidR="0090416F" w:rsidRDefault="0090416F" w:rsidP="0090416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123F4C63" wp14:editId="2162363A">
                                        <wp:extent cx="519555" cy="477911"/>
                                        <wp:effectExtent l="0" t="4445" r="0" b="0"/>
                                        <wp:docPr id="4" name="Picture 4" descr="Logo, company nam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Picture 32" descr="Logo, company name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5400000">
                                                  <a:off x="0" y="0"/>
                                                  <a:ext cx="538142" cy="4950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E6768D0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    Jaden Park</w:t>
                                  </w:r>
                                </w:p>
                                <w:p w14:paraId="702CD232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    Lee Powers</w:t>
                                  </w:r>
                                </w:p>
                                <w:p w14:paraId="0288B1D1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    Ashton Ellis</w:t>
                                  </w:r>
                                </w:p>
                                <w:p w14:paraId="511A56E6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    Evan Raab</w:t>
                                  </w:r>
                                </w:p>
                                <w:p w14:paraId="7A84835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22 Crew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Dinucci</w:t>
                                  </w:r>
                                  <w:proofErr w:type="spellEnd"/>
                                </w:p>
                                <w:p w14:paraId="48AF3330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37 Will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Sovie</w:t>
                                  </w:r>
                                  <w:proofErr w:type="spellEnd"/>
                                </w:p>
                                <w:p w14:paraId="044B941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39 Joseph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Diplacido</w:t>
                                  </w:r>
                                  <w:proofErr w:type="spellEnd"/>
                                </w:p>
                                <w:p w14:paraId="627C7C5C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50 Loki </w:t>
                                  </w:r>
                                  <w:proofErr w:type="spellStart"/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Ranta</w:t>
                                  </w:r>
                                  <w:proofErr w:type="spellEnd"/>
                                </w:p>
                                <w:p w14:paraId="5CBBBEFF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53 Nehemiah Boudreau</w:t>
                                  </w:r>
                                </w:p>
                                <w:p w14:paraId="299B13DB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57 Dylan Courtney</w:t>
                                  </w:r>
                                </w:p>
                                <w:p w14:paraId="3D557C85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81 Cam Pacheco</w:t>
                                  </w:r>
                                </w:p>
                                <w:p w14:paraId="1396CA7E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87 Austin Wight</w:t>
                                  </w:r>
                                </w:p>
                                <w:p w14:paraId="1AE304E4" w14:textId="77777777" w:rsidR="0090416F" w:rsidRPr="0090416F" w:rsidRDefault="0090416F" w:rsidP="0090416F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90416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Coaches: Michael Raab, Mike Courtney, Lee Powers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 Eric Park</w:t>
                                  </w:r>
                                </w:p>
                                <w:p w14:paraId="1B0B0A67" w14:textId="23B53896" w:rsidR="00A56F31" w:rsidRPr="00A56F31" w:rsidRDefault="00A56F31" w:rsidP="00A56F31">
                                  <w:pPr>
                                    <w:spacing w:after="60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D0365" id="Text Box 52" o:spid="_x0000_s1035" type="#_x0000_t202" style="position:absolute;margin-left:11.45pt;margin-top:6.85pt;width:264pt;height:12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" fillcolor="white [3201]" strokeweight=".5pt">
                      <v:textbox style="layout-flow:vertical">
                        <w:txbxContent>
                          <w:p w14:paraId="7A489ACB" w14:textId="77777777" w:rsidR="0090416F" w:rsidRDefault="0090416F" w:rsidP="0090416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23F4C63" wp14:editId="2162363A">
                                  <wp:extent cx="519555" cy="477911"/>
                                  <wp:effectExtent l="0" t="4445" r="0" b="0"/>
                                  <wp:docPr id="4" name="Picture 4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538142" cy="49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6768D0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    Jaden Park</w:t>
                            </w:r>
                          </w:p>
                          <w:p w14:paraId="702CD232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    Lee Powers</w:t>
                            </w:r>
                          </w:p>
                          <w:p w14:paraId="0288B1D1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    Ashton Ellis</w:t>
                            </w:r>
                          </w:p>
                          <w:p w14:paraId="511A56E6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    Evan Raab</w:t>
                            </w:r>
                          </w:p>
                          <w:p w14:paraId="7A84835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22 Crew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Dinucci</w:t>
                            </w:r>
                            <w:proofErr w:type="spellEnd"/>
                          </w:p>
                          <w:p w14:paraId="48AF3330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37 Will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Sovie</w:t>
                            </w:r>
                            <w:proofErr w:type="spellEnd"/>
                          </w:p>
                          <w:p w14:paraId="044B941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39 Joseph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Diplacido</w:t>
                            </w:r>
                            <w:proofErr w:type="spellEnd"/>
                          </w:p>
                          <w:p w14:paraId="627C7C5C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50 Loki </w:t>
                            </w:r>
                            <w:proofErr w:type="spellStart"/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Ranta</w:t>
                            </w:r>
                            <w:proofErr w:type="spellEnd"/>
                          </w:p>
                          <w:p w14:paraId="5CBBBEFF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53 Nehemiah Boudreau</w:t>
                            </w:r>
                          </w:p>
                          <w:p w14:paraId="299B13DB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57 Dylan Courtney</w:t>
                            </w:r>
                          </w:p>
                          <w:p w14:paraId="3D557C85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 Cam Pacheco</w:t>
                            </w:r>
                          </w:p>
                          <w:p w14:paraId="1396CA7E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87 Austin Wight</w:t>
                            </w:r>
                          </w:p>
                          <w:p w14:paraId="1AE304E4" w14:textId="77777777" w:rsidR="0090416F" w:rsidRPr="0090416F" w:rsidRDefault="0090416F" w:rsidP="0090416F">
                            <w:pPr>
                              <w:spacing w:after="6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416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Coaches: Michael Raab, Mike Courtney, Lee Powers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Eric Park</w:t>
                            </w:r>
                          </w:p>
                          <w:p w14:paraId="1B0B0A67" w14:textId="23B53896" w:rsidR="00A56F31" w:rsidRPr="00A56F31" w:rsidRDefault="00A56F31" w:rsidP="00A56F31">
                            <w:pPr>
                              <w:spacing w:after="6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0256E7A" w14:textId="6D3C98B3" w:rsidR="0064309B" w:rsidRPr="0090416F" w:rsidRDefault="0064309B" w:rsidP="0090416F">
      <w:pPr>
        <w:spacing w:after="60" w:line="240" w:lineRule="auto"/>
        <w:rPr>
          <w:sz w:val="13"/>
          <w:szCs w:val="13"/>
        </w:rPr>
      </w:pPr>
    </w:p>
    <w:sectPr w:rsidR="0064309B" w:rsidRPr="0090416F" w:rsidSect="007355FA">
      <w:type w:val="continuous"/>
      <w:pgSz w:w="12240" w:h="15840" w:code="1"/>
      <w:pgMar w:top="720" w:right="360" w:bottom="0" w:left="360" w:header="0" w:footer="0" w:gutter="0"/>
      <w:paperSrc w:first="4"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71B2F" w14:textId="77777777" w:rsidR="00333A7C" w:rsidRDefault="00333A7C">
      <w:r>
        <w:separator/>
      </w:r>
    </w:p>
  </w:endnote>
  <w:endnote w:type="continuationSeparator" w:id="0">
    <w:p w14:paraId="59BE5ADD" w14:textId="77777777" w:rsidR="00333A7C" w:rsidRDefault="0033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3064D" w14:textId="77777777" w:rsidR="00333A7C" w:rsidRDefault="00333A7C">
      <w:r>
        <w:separator/>
      </w:r>
    </w:p>
  </w:footnote>
  <w:footnote w:type="continuationSeparator" w:id="0">
    <w:p w14:paraId="35B9D1AA" w14:textId="77777777" w:rsidR="00333A7C" w:rsidRDefault="00333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F0"/>
    <w:rsid w:val="00000EDF"/>
    <w:rsid w:val="000B47DF"/>
    <w:rsid w:val="000E6E82"/>
    <w:rsid w:val="000F52B1"/>
    <w:rsid w:val="00151C0A"/>
    <w:rsid w:val="00185E02"/>
    <w:rsid w:val="001914D4"/>
    <w:rsid w:val="001D756D"/>
    <w:rsid w:val="002262BF"/>
    <w:rsid w:val="00254549"/>
    <w:rsid w:val="00255583"/>
    <w:rsid w:val="00282074"/>
    <w:rsid w:val="00333A7C"/>
    <w:rsid w:val="00351D04"/>
    <w:rsid w:val="003F34E5"/>
    <w:rsid w:val="00434BDA"/>
    <w:rsid w:val="00482F77"/>
    <w:rsid w:val="00483AD2"/>
    <w:rsid w:val="004910E9"/>
    <w:rsid w:val="004A2645"/>
    <w:rsid w:val="004B1F6A"/>
    <w:rsid w:val="00593625"/>
    <w:rsid w:val="005B65B4"/>
    <w:rsid w:val="0064309B"/>
    <w:rsid w:val="006C27B8"/>
    <w:rsid w:val="007355FA"/>
    <w:rsid w:val="007820BC"/>
    <w:rsid w:val="007F69A7"/>
    <w:rsid w:val="0090416F"/>
    <w:rsid w:val="0097509E"/>
    <w:rsid w:val="0098031E"/>
    <w:rsid w:val="009C1E10"/>
    <w:rsid w:val="00A47AA1"/>
    <w:rsid w:val="00A56F31"/>
    <w:rsid w:val="00A846EA"/>
    <w:rsid w:val="00AA7ABA"/>
    <w:rsid w:val="00AB72FB"/>
    <w:rsid w:val="00AC3C70"/>
    <w:rsid w:val="00B200F0"/>
    <w:rsid w:val="00B5606B"/>
    <w:rsid w:val="00BB2EC0"/>
    <w:rsid w:val="00C2420E"/>
    <w:rsid w:val="00CA420D"/>
    <w:rsid w:val="00CE7CF6"/>
    <w:rsid w:val="00D10EBD"/>
    <w:rsid w:val="00D6549F"/>
    <w:rsid w:val="00DE0306"/>
    <w:rsid w:val="00E2100A"/>
    <w:rsid w:val="00E31906"/>
    <w:rsid w:val="00EC5698"/>
    <w:rsid w:val="00EC5DC3"/>
    <w:rsid w:val="00ED2045"/>
    <w:rsid w:val="00F17E04"/>
    <w:rsid w:val="00F52773"/>
    <w:rsid w:val="00F80EB9"/>
    <w:rsid w:val="00FB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5F2500"/>
  <w15:docId w15:val="{8C943F0B-5B54-2C45-8276-A2E9ED0E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20E"/>
    <w:pPr>
      <w:spacing w:line="264" w:lineRule="auto"/>
    </w:pPr>
    <w:rPr>
      <w:rFonts w:asciiTheme="minorHAnsi" w:hAnsiTheme="minorHAnsi" w:cs="Arial"/>
      <w:color w:val="664D26" w:themeColor="accent6" w:themeShade="80"/>
      <w:sz w:val="14"/>
    </w:rPr>
  </w:style>
  <w:style w:type="paragraph" w:styleId="Heading1">
    <w:name w:val="heading 1"/>
    <w:basedOn w:val="Normal"/>
    <w:next w:val="Normal"/>
    <w:qFormat/>
    <w:rsid w:val="00C2420E"/>
    <w:pPr>
      <w:outlineLvl w:val="0"/>
    </w:pPr>
    <w:rPr>
      <w:rFonts w:asciiTheme="majorHAnsi" w:hAnsiTheme="majorHAnsi"/>
      <w:sz w:val="18"/>
    </w:rPr>
  </w:style>
  <w:style w:type="paragraph" w:styleId="Heading2">
    <w:name w:val="heading 2"/>
    <w:basedOn w:val="Heading1"/>
    <w:next w:val="Normal"/>
    <w:qFormat/>
    <w:rsid w:val="007820BC"/>
    <w:pPr>
      <w:outlineLvl w:val="1"/>
    </w:pPr>
    <w:rPr>
      <w:b/>
      <w:color w:val="333333"/>
    </w:rPr>
  </w:style>
  <w:style w:type="paragraph" w:styleId="Heading3">
    <w:name w:val="heading 3"/>
    <w:basedOn w:val="Heading2"/>
    <w:next w:val="Normal"/>
    <w:qFormat/>
    <w:rsid w:val="00151C0A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82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mraab/Library/Containers/com.microsoft.Word/Data/Library/Application%20Support/Microsoft/Office/16.0/DTS/Search/%7bE6EF82D0-F9D2-6D48-A288-EE3A27605907%7dtf10387163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Trek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2100-01-01T00:00:00+00:00</AssetExpire>
    <IntlLangReviewDate xmlns="4873beb7-5857-4685-be1f-d57550cc96cc" xsi:nil="true"/>
    <TPFriendlyName xmlns="4873beb7-5857-4685-be1f-d57550cc96cc">Shipping labels (Sienna design, works with Avery 5163)</TPFriendlyName>
    <IntlLangReview xmlns="4873beb7-5857-4685-be1f-d57550cc96cc" xsi:nil="true"/>
    <PolicheckWords xmlns="4873beb7-5857-4685-be1f-d57550cc96cc" xsi:nil="true"/>
    <SubmitterId xmlns="4873beb7-5857-4685-be1f-d57550cc96cc" xsi:nil="true"/>
    <AcquiredFrom xmlns="4873beb7-5857-4685-be1f-d57550cc96cc" xsi:nil="true"/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2009-11-20T15:46:43+00:00</AssetStart>
    <FriendlyTitle xmlns="4873beb7-5857-4685-be1f-d57550cc96cc" xsi:nil="true"/>
    <MarketSpecific xmlns="4873beb7-5857-4685-be1f-d57550cc96cc" xsi:nil="true"/>
    <TPNamespace xmlns="4873beb7-5857-4685-be1f-d57550cc96cc">WINWORD</TPNamespace>
    <PublishStatusLookup xmlns="4873beb7-5857-4685-be1f-d57550cc96cc">
      <Value>557513</Value>
      <Value>1309336</Value>
    </PublishStatusLookup>
    <APAuthor xmlns="4873beb7-5857-4685-be1f-d57550cc96cc">
      <UserInfo>
        <DisplayName/>
        <AccountId>191</AccountId>
        <AccountType/>
      </UserInfo>
    </APAuthor>
    <TPCommandLine xmlns="4873beb7-5857-4685-be1f-d57550cc96cc">{WD} /f {FilePath}</TPCommandLine>
    <IntlLangReviewer xmlns="4873beb7-5857-4685-be1f-d57550cc96cc" xsi:nil="true"/>
    <OpenTemplate xmlns="4873beb7-5857-4685-be1f-d57550cc96cc">true</OpenTemplate>
    <CSXSubmissionDate xmlns="4873beb7-5857-4685-be1f-d57550cc96cc" xsi:nil="true"/>
    <Manager xmlns="4873beb7-5857-4685-be1f-d57550cc96cc" xsi:nil="true"/>
    <NumericId xmlns="4873beb7-5857-4685-be1f-d57550cc96cc">-1</NumericId>
    <ParentAssetId xmlns="4873beb7-5857-4685-be1f-d57550cc96cc" xsi:nil="true"/>
    <OriginalSourceMarket xmlns="4873beb7-5857-4685-be1f-d57550cc96cc">english</OriginalSourceMarket>
    <ApprovalStatus xmlns="4873beb7-5857-4685-be1f-d57550cc96cc">InProgress</ApprovalStatus>
    <TPComponent xmlns="4873beb7-5857-4685-be1f-d57550cc96cc">WORDFiles</TPComponent>
    <EditorialTags xmlns="4873beb7-5857-4685-be1f-d57550cc96cc" xsi:nil="true"/>
    <TPExecutable xmlns="4873beb7-5857-4685-be1f-d57550cc96cc" xsi:nil="true"/>
    <TPLaunchHelpLink xmlns="4873beb7-5857-4685-be1f-d57550cc96cc" xsi:nil="true"/>
    <SourceTitle xmlns="4873beb7-5857-4685-be1f-d57550cc96cc">Shipping labels (Sienna design, works with Avery 5163)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astPublishResultLookup xmlns="4873beb7-5857-4685-be1f-d57550cc96cc" xsi:nil="true"/>
    <LegacyData xmlns="4873beb7-5857-4685-be1f-d57550cc96cc">ListingID:;Manager:;BuildStatus:Publish Pending;MockupPath:</LegacyData>
    <ClipArtFilename xmlns="4873beb7-5857-4685-be1f-d57550cc96cc" xsi:nil="true"/>
    <TPApplication xmlns="4873beb7-5857-4685-be1f-d57550cc96cc">Word</TPApplication>
    <CSXHash xmlns="4873beb7-5857-4685-be1f-d57550cc96cc" xsi:nil="true"/>
    <DirectSourceMarket xmlns="4873beb7-5857-4685-be1f-d57550cc96cc">english</DirectSourceMarket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TPLaunchHelpLinkType xmlns="4873beb7-5857-4685-be1f-d57550cc96cc">Template</TPLaunchHelpLinkType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>12</TPAppVersion>
    <VoteCount xmlns="4873beb7-5857-4685-be1f-d57550cc96cc" xsi:nil="true"/>
    <AverageRating xmlns="4873beb7-5857-4685-be1f-d57550cc96cc" xsi:nil="true"/>
    <Provider xmlns="4873beb7-5857-4685-be1f-d57550cc96cc">EY006220130</Provider>
    <UACurrentWords xmlns="4873beb7-5857-4685-be1f-d57550cc96cc">0</UACurrentWords>
    <AssetId xmlns="4873beb7-5857-4685-be1f-d57550cc96cc">TP010387163</AssetId>
    <TPClientViewer xmlns="4873beb7-5857-4685-be1f-d57550cc96cc">Microsoft Office Word</TPClientViewer>
    <DSATActionTaken xmlns="4873beb7-5857-4685-be1f-d57550cc96cc" xsi:nil="true"/>
    <APEditor xmlns="4873beb7-5857-4685-be1f-d57550cc96cc">
      <UserInfo>
        <DisplayName/>
        <AccountId>92</AccountId>
        <AccountType/>
      </UserInfo>
    </APEditor>
    <TPInstallLocation xmlns="4873beb7-5857-4685-be1f-d57550cc96cc">{My Templates}</TPInstallLocation>
    <OOCacheId xmlns="4873beb7-5857-4685-be1f-d57550cc96cc" xsi:nil="true"/>
    <IsDeleted xmlns="4873beb7-5857-4685-be1f-d57550cc96cc">false</IsDeleted>
    <PublishTargets xmlns="4873beb7-5857-4685-be1f-d57550cc96cc">OfficeOnline</PublishTargets>
    <ApprovalLog xmlns="4873beb7-5857-4685-be1f-d57550cc96cc" xsi:nil="true"/>
    <BugNumber xmlns="4873beb7-5857-4685-be1f-d57550cc96cc">469</BugNumber>
    <CrawlForDependencies xmlns="4873beb7-5857-4685-be1f-d57550cc96cc">false</CrawlForDependencies>
    <LastHandOff xmlns="4873beb7-5857-4685-be1f-d57550cc96cc" xsi:nil="true"/>
    <Milestone xmlns="4873beb7-5857-4685-be1f-d57550cc96cc" xsi:nil="true"/>
    <UANotes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153901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049DE024-844B-4609-8F15-0CE065B21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6BE476-0E82-4DA6-B9F9-CCDF536700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ECEB0-1C60-423D-8C5B-BA81FCA240D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{E6EF82D0-F9D2-6D48-A288-EE3A27605907}tf10387163.dotx</Template>
  <TotalTime>31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Raab</dc:creator>
  <cp:lastModifiedBy>Michael Raab</cp:lastModifiedBy>
  <cp:revision>7</cp:revision>
  <cp:lastPrinted>2021-01-04T20:59:00Z</cp:lastPrinted>
  <dcterms:created xsi:type="dcterms:W3CDTF">2020-09-27T01:59:00Z</dcterms:created>
  <dcterms:modified xsi:type="dcterms:W3CDTF">2021-01-04T21:00:00Z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Applications">
    <vt:lpwstr>95;#Word 12;#79;#Template 12;#448;#Word 14</vt:lpwstr>
  </property>
</Properties>
</file>