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rPr>
          <w:b/>
          <w:bCs/>
        </w:rPr>
        <w:alias w:val="Enter Organization/Committee Name:"/>
        <w:tag w:val="Enter Organization/Committee Name:"/>
        <w:id w:val="976303765"/>
        <w:placeholder>
          <w:docPart w:val="DF79704E583E4E7398A51083D4BE1B1A"/>
        </w:placeholder>
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<w15:appearance w15:val="hidden"/>
        <w:text/>
      </w:sdtPr>
      <w:sdtEndPr/>
      <w:sdtContent>
        <w:p w14:paraId="15FCB54A" w14:textId="6B8A0561" w:rsidR="009A34F6" w:rsidRPr="00BD36FD" w:rsidRDefault="008D13EE" w:rsidP="00BD36FD">
          <w:pPr>
            <w:jc w:val="center"/>
            <w:rPr>
              <w:b/>
              <w:bCs/>
            </w:rPr>
          </w:pPr>
          <w:r w:rsidRPr="00BD36FD">
            <w:rPr>
              <w:b/>
              <w:bCs/>
            </w:rPr>
            <w:t>Liberty Eagles Hockey Club</w:t>
          </w:r>
        </w:p>
      </w:sdtContent>
    </w:sdt>
    <w:p w14:paraId="4AE0CDBF" w14:textId="41549C22" w:rsidR="00E65547" w:rsidRPr="00BD36FD" w:rsidRDefault="00B14BFF" w:rsidP="00BD36FD">
      <w:pPr>
        <w:jc w:val="center"/>
        <w:rPr>
          <w:b/>
          <w:bCs/>
        </w:rPr>
      </w:pPr>
      <w:sdt>
        <w:sdtPr>
          <w:rPr>
            <w:b/>
            <w:bCs/>
          </w:rPr>
          <w:alias w:val="Meeting Minutes:"/>
          <w:tag w:val="Meeting Minutes:"/>
          <w:id w:val="1398010639"/>
          <w:placeholder>
            <w:docPart w:val="A88F729F69734AF08D7BA8C50730011C"/>
          </w:placeholder>
          <w:temporary/>
          <w:showingPlcHdr/>
          <w15:appearance w15:val="hidden"/>
        </w:sdtPr>
        <w:sdtEndPr/>
        <w:sdtContent>
          <w:r w:rsidR="00913F9D" w:rsidRPr="00BD36FD">
            <w:rPr>
              <w:b/>
              <w:bCs/>
            </w:rPr>
            <w:t>Meeting Minutes</w:t>
          </w:r>
        </w:sdtContent>
      </w:sdt>
    </w:p>
    <w:p w14:paraId="5E1613F1" w14:textId="05FC9E78" w:rsidR="00913F9D" w:rsidRPr="00BD36FD" w:rsidRDefault="00B14BFF" w:rsidP="00BD36FD">
      <w:pPr>
        <w:jc w:val="center"/>
        <w:rPr>
          <w:b/>
          <w:bCs/>
        </w:rPr>
      </w:pPr>
      <w:sdt>
        <w:sdtPr>
          <w:rPr>
            <w:b/>
            <w:bCs/>
          </w:rPr>
          <w:alias w:val="Enter date:"/>
          <w:tag w:val="Enter date:"/>
          <w:id w:val="-1605562503"/>
          <w:placeholder>
            <w:docPart w:val="81E33BA1785B47859ED1DEDFA94B2808"/>
          </w:placeholder>
  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  <w15:appearance w15:val="hidden"/>
          <w:text/>
        </w:sdtPr>
        <w:sdtEndPr/>
        <w:sdtContent>
          <w:r w:rsidR="009F70E2">
            <w:rPr>
              <w:b/>
              <w:bCs/>
            </w:rPr>
            <w:t>11/11/2021</w:t>
          </w:r>
        </w:sdtContent>
      </w:sdt>
    </w:p>
    <w:p w14:paraId="1007E9DB" w14:textId="77777777" w:rsidR="009A34F6" w:rsidRPr="00BD36FD" w:rsidRDefault="00B14BFF" w:rsidP="00BD36FD">
      <w:pPr>
        <w:spacing w:after="0"/>
      </w:pPr>
      <w:sdt>
        <w:sdtPr>
          <w:alias w:val="Opening:"/>
          <w:tag w:val="Opening:"/>
          <w:id w:val="372353325"/>
          <w:placeholder>
            <w:docPart w:val="1028495CEEC74FCDA4C807EFF85B1A8F"/>
          </w:placeholder>
          <w:temporary/>
          <w:showingPlcHdr/>
          <w15:appearance w15:val="hidden"/>
        </w:sdtPr>
        <w:sdtEndPr/>
        <w:sdtContent>
          <w:r w:rsidR="00C91D7E" w:rsidRPr="00BD36FD">
            <w:rPr>
              <w:b/>
              <w:bCs/>
            </w:rPr>
            <w:t>Opening</w:t>
          </w:r>
        </w:sdtContent>
      </w:sdt>
    </w:p>
    <w:p w14:paraId="1AA34037" w14:textId="17135A82" w:rsidR="009A34F6" w:rsidRPr="00BD36FD" w:rsidRDefault="00B14BFF" w:rsidP="00BD36FD">
      <w:pPr>
        <w:spacing w:after="0"/>
      </w:pPr>
      <w:sdt>
        <w:sdtPr>
          <w:alias w:val="Enter description:"/>
          <w:tag w:val="Enter description:"/>
          <w:id w:val="-452166665"/>
          <w:placeholder>
            <w:docPart w:val="259B783AFFDD46A6AE8D6553F0C39B27"/>
          </w:placeholder>
          <w:temporary/>
          <w:showingPlcHdr/>
          <w15:appearance w15:val="hidden"/>
        </w:sdtPr>
        <w:sdtEndPr/>
        <w:sdtContent>
          <w:r w:rsidR="00017927" w:rsidRPr="00BD36FD">
            <w:t>The regular meeting of the</w:t>
          </w:r>
        </w:sdtContent>
      </w:sdt>
      <w:r w:rsidR="00C91D7E" w:rsidRPr="00BD36FD">
        <w:t xml:space="preserve"> </w:t>
      </w:r>
      <w:sdt>
        <w:sdtPr>
          <w:alias w:val="Organization/Committee Name:"/>
          <w:tag w:val="Organization/Committee Name:"/>
          <w:id w:val="976303776"/>
          <w:placeholder>
            <w:docPart w:val="491A19460F134591B8E55BF93DB768DC"/>
          </w:placeholder>
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<w15:appearance w15:val="hidden"/>
          <w:text/>
        </w:sdtPr>
        <w:sdtEndPr/>
        <w:sdtContent>
          <w:r w:rsidR="008D13EE" w:rsidRPr="00BD36FD">
            <w:t>Liberty Eagles Hockey Club</w:t>
          </w:r>
        </w:sdtContent>
      </w:sdt>
      <w:r w:rsidR="009A34F6" w:rsidRPr="00BD36FD">
        <w:t xml:space="preserve"> </w:t>
      </w:r>
      <w:sdt>
        <w:sdtPr>
          <w:alias w:val="Enter description:"/>
          <w:tag w:val="Enter description:"/>
          <w:id w:val="1394999032"/>
          <w:placeholder>
            <w:docPart w:val="1AB68208DF4846E1A8D1B5C49FE74669"/>
          </w:placeholder>
          <w:temporary/>
          <w:showingPlcHdr/>
          <w15:appearance w15:val="hidden"/>
        </w:sdtPr>
        <w:sdtEndPr/>
        <w:sdtContent>
          <w:r w:rsidR="00C91D7E" w:rsidRPr="00BD36FD">
            <w:t>was called to order at</w:t>
          </w:r>
        </w:sdtContent>
      </w:sdt>
      <w:r w:rsidR="00C91D7E" w:rsidRPr="00BD36FD">
        <w:t xml:space="preserve"> </w:t>
      </w:r>
      <w:r w:rsidR="009F70E2">
        <w:t>7</w:t>
      </w:r>
      <w:r w:rsidR="008D13EE" w:rsidRPr="00BD36FD">
        <w:t>:</w:t>
      </w:r>
      <w:r w:rsidR="009F70E2">
        <w:t>0</w:t>
      </w:r>
      <w:r w:rsidR="008D13EE" w:rsidRPr="00BD36FD">
        <w:t>0 PM</w:t>
      </w:r>
      <w:r w:rsidR="009A34F6" w:rsidRPr="00BD36FD">
        <w:t xml:space="preserve"> </w:t>
      </w:r>
    </w:p>
    <w:p w14:paraId="664008FF" w14:textId="0EB838B7" w:rsidR="00BD36FD" w:rsidRDefault="00BD36FD" w:rsidP="00BD36FD">
      <w:pPr>
        <w:spacing w:after="0"/>
      </w:pPr>
    </w:p>
    <w:p w14:paraId="7A1A8B8F" w14:textId="0CD7DD63" w:rsidR="00BD36FD" w:rsidRPr="00BD36FD" w:rsidRDefault="00BD36FD" w:rsidP="00BD36FD">
      <w:pPr>
        <w:spacing w:after="0"/>
        <w:rPr>
          <w:b/>
          <w:bCs/>
        </w:rPr>
      </w:pPr>
      <w:r w:rsidRPr="00BD36FD">
        <w:rPr>
          <w:b/>
          <w:bCs/>
        </w:rPr>
        <w:t>Present</w:t>
      </w:r>
    </w:p>
    <w:p w14:paraId="411AA294" w14:textId="4F2BAD4F" w:rsidR="009A34F6" w:rsidRPr="00BD36FD" w:rsidRDefault="008D13EE" w:rsidP="00BD36FD">
      <w:pPr>
        <w:spacing w:after="0"/>
      </w:pPr>
      <w:r w:rsidRPr="00BD36FD">
        <w:t xml:space="preserve">Connie Wilson, Jeff Johnson, Curtis </w:t>
      </w:r>
      <w:proofErr w:type="spellStart"/>
      <w:r w:rsidRPr="00BD36FD">
        <w:t>Brassel</w:t>
      </w:r>
      <w:proofErr w:type="spellEnd"/>
      <w:r w:rsidR="009F70E2">
        <w:t xml:space="preserve">, Holly Casella, McKenzie </w:t>
      </w:r>
      <w:proofErr w:type="gramStart"/>
      <w:r w:rsidR="009F70E2">
        <w:t>Francis</w:t>
      </w:r>
      <w:proofErr w:type="gramEnd"/>
      <w:r w:rsidR="009F70E2">
        <w:t xml:space="preserve"> and Jeremy Russell</w:t>
      </w:r>
    </w:p>
    <w:p w14:paraId="6BEAE51E" w14:textId="77777777" w:rsidR="00BD36FD" w:rsidRDefault="00BD36FD" w:rsidP="00BD36FD">
      <w:pPr>
        <w:spacing w:after="0"/>
        <w:rPr>
          <w:b/>
          <w:bCs/>
        </w:rPr>
      </w:pPr>
    </w:p>
    <w:p w14:paraId="4800372A" w14:textId="21022FA7" w:rsidR="008D13EE" w:rsidRDefault="008D13EE" w:rsidP="00BD36FD">
      <w:pPr>
        <w:spacing w:after="0"/>
        <w:rPr>
          <w:b/>
          <w:bCs/>
        </w:rPr>
      </w:pPr>
      <w:r w:rsidRPr="00BD36FD">
        <w:rPr>
          <w:b/>
          <w:bCs/>
        </w:rPr>
        <w:t>Absent</w:t>
      </w:r>
    </w:p>
    <w:p w14:paraId="68EAE32E" w14:textId="4AAD2712" w:rsidR="00BD36FD" w:rsidRDefault="00BD36FD" w:rsidP="00BD36FD">
      <w:pPr>
        <w:spacing w:after="0"/>
      </w:pPr>
      <w:r w:rsidRPr="00BD36FD">
        <w:t>None</w:t>
      </w:r>
    </w:p>
    <w:p w14:paraId="0837405F" w14:textId="77777777" w:rsidR="00BD36FD" w:rsidRDefault="00BD36FD" w:rsidP="00BD36FD">
      <w:pPr>
        <w:spacing w:after="0"/>
      </w:pPr>
    </w:p>
    <w:p w14:paraId="35DBD1CC" w14:textId="161A40DE" w:rsidR="009A34F6" w:rsidRPr="00BD36FD" w:rsidRDefault="00B14BFF" w:rsidP="00BD36FD">
      <w:pPr>
        <w:spacing w:after="0"/>
      </w:pPr>
      <w:sdt>
        <w:sdtPr>
          <w:rPr>
            <w:b/>
            <w:bCs/>
          </w:rPr>
          <w:alias w:val="Approval of Agenda:"/>
          <w:tag w:val="Approval of Agenda:"/>
          <w:id w:val="-741172356"/>
          <w:placeholder>
            <w:docPart w:val="1DFE1ED94808449ABC00E026493AC6B9"/>
          </w:placeholder>
          <w:temporary/>
          <w:showingPlcHdr/>
          <w15:appearance w15:val="hidden"/>
        </w:sdtPr>
        <w:sdtEndPr>
          <w:rPr>
            <w:b w:val="0"/>
            <w:bCs w:val="0"/>
          </w:rPr>
        </w:sdtEndPr>
        <w:sdtContent>
          <w:r w:rsidR="00C91D7E" w:rsidRPr="00BD36FD">
            <w:rPr>
              <w:b/>
              <w:bCs/>
            </w:rPr>
            <w:t>Approval of Agenda</w:t>
          </w:r>
        </w:sdtContent>
      </w:sdt>
    </w:p>
    <w:sdt>
      <w:sdtPr>
        <w:alias w:val="Enter approval of agenda:"/>
        <w:tag w:val="Enter approval of agenda:"/>
        <w:id w:val="976304133"/>
        <w:placeholder>
          <w:docPart w:val="329DF092AAE446DF960296B5803BB8B2"/>
        </w:placeholder>
        <w:temporary/>
        <w:showingPlcHdr/>
        <w15:appearance w15:val="hidden"/>
      </w:sdtPr>
      <w:sdtEndPr/>
      <w:sdtContent>
        <w:p w14:paraId="4D0C4445" w14:textId="77777777" w:rsidR="009A34F6" w:rsidRPr="00BD36FD" w:rsidRDefault="000534FF" w:rsidP="00BD36FD">
          <w:pPr>
            <w:spacing w:after="0"/>
          </w:pPr>
          <w:r w:rsidRPr="00BD36FD">
            <w:t>The agenda was unanimously approved as distributed.</w:t>
          </w:r>
        </w:p>
      </w:sdtContent>
    </w:sdt>
    <w:p w14:paraId="34E254DA" w14:textId="10DCEE54" w:rsidR="00BD36FD" w:rsidRDefault="00BD36FD" w:rsidP="00BD36FD">
      <w:pPr>
        <w:spacing w:after="0"/>
      </w:pPr>
    </w:p>
    <w:p w14:paraId="6AA3D7A4" w14:textId="75F3BD6D" w:rsidR="009A34F6" w:rsidRPr="00BE253D" w:rsidRDefault="00BD36FD" w:rsidP="00BD36FD">
      <w:pPr>
        <w:spacing w:after="0"/>
        <w:rPr>
          <w:b/>
          <w:bCs/>
        </w:rPr>
      </w:pPr>
      <w:r w:rsidRPr="00BE253D">
        <w:rPr>
          <w:b/>
          <w:bCs/>
        </w:rPr>
        <w:t>Approval of Minutes</w:t>
      </w:r>
    </w:p>
    <w:p w14:paraId="2A94A0D8" w14:textId="7048E3F4" w:rsidR="009A34F6" w:rsidRPr="00BD36FD" w:rsidRDefault="009F70E2" w:rsidP="00BD36FD">
      <w:r>
        <w:t>No previous minutes to approve</w:t>
      </w:r>
    </w:p>
    <w:p w14:paraId="22EB5863" w14:textId="77777777" w:rsidR="009A34F6" w:rsidRPr="00BD36FD" w:rsidRDefault="00B14BFF" w:rsidP="00BD36FD">
      <w:sdt>
        <w:sdtPr>
          <w:alias w:val="Open Issues:"/>
          <w:tag w:val="Open Issues:"/>
          <w:id w:val="878744011"/>
          <w:placeholder>
            <w:docPart w:val="593104321FD54482B4A470ED4C930A6C"/>
          </w:placeholder>
          <w:temporary/>
          <w:showingPlcHdr/>
          <w15:appearance w15:val="hidden"/>
        </w:sdtPr>
        <w:sdtEndPr/>
        <w:sdtContent>
          <w:r w:rsidR="00C91D7E" w:rsidRPr="00BD36FD">
            <w:rPr>
              <w:b/>
              <w:bCs/>
            </w:rPr>
            <w:t>Open Issues</w:t>
          </w:r>
        </w:sdtContent>
      </w:sdt>
    </w:p>
    <w:p w14:paraId="088CEBA6" w14:textId="158FB554" w:rsidR="009F70E2" w:rsidRPr="009F70E2" w:rsidRDefault="009F70E2" w:rsidP="009F70E2">
      <w:pPr>
        <w:numPr>
          <w:ilvl w:val="0"/>
          <w:numId w:val="14"/>
        </w:numPr>
        <w:shd w:val="clear" w:color="auto" w:fill="FFFFFF"/>
        <w:tabs>
          <w:tab w:val="clear" w:pos="2448"/>
        </w:tabs>
        <w:spacing w:before="100" w:beforeAutospacing="1" w:after="100" w:afterAutospacing="1" w:line="360" w:lineRule="auto"/>
        <w:rPr>
          <w:rFonts w:asciiTheme="majorHAnsi" w:hAnsiTheme="majorHAnsi" w:cstheme="majorHAnsi"/>
          <w:color w:val="000000"/>
        </w:rPr>
      </w:pPr>
      <w:r w:rsidRPr="009F70E2">
        <w:rPr>
          <w:rFonts w:asciiTheme="majorHAnsi" w:hAnsiTheme="majorHAnsi" w:cstheme="majorHAnsi"/>
          <w:color w:val="000000"/>
        </w:rPr>
        <w:t>Started meeting discussing how players will be chosen for game play </w:t>
      </w:r>
    </w:p>
    <w:p w14:paraId="6643BC5F" w14:textId="77777777" w:rsidR="009F70E2" w:rsidRPr="009F70E2" w:rsidRDefault="009F70E2" w:rsidP="009F70E2">
      <w:pPr>
        <w:numPr>
          <w:ilvl w:val="0"/>
          <w:numId w:val="14"/>
        </w:numPr>
        <w:shd w:val="clear" w:color="auto" w:fill="FFFFFF"/>
        <w:tabs>
          <w:tab w:val="clear" w:pos="2448"/>
        </w:tabs>
        <w:spacing w:before="100" w:beforeAutospacing="1" w:after="100" w:afterAutospacing="1" w:line="360" w:lineRule="auto"/>
        <w:rPr>
          <w:rFonts w:asciiTheme="majorHAnsi" w:hAnsiTheme="majorHAnsi" w:cstheme="majorHAnsi"/>
          <w:color w:val="000000"/>
        </w:rPr>
      </w:pPr>
      <w:r w:rsidRPr="009F70E2">
        <w:rPr>
          <w:rFonts w:asciiTheme="majorHAnsi" w:hAnsiTheme="majorHAnsi" w:cstheme="majorHAnsi"/>
          <w:color w:val="000000"/>
        </w:rPr>
        <w:t>Discussed process in which coaches roster the 20 players for games - how soon in advance do players need to notify coaching staff if they will not be attending game</w:t>
      </w:r>
    </w:p>
    <w:p w14:paraId="4F9E64E6" w14:textId="77777777" w:rsidR="009F70E2" w:rsidRPr="009F70E2" w:rsidRDefault="009F70E2" w:rsidP="009F70E2">
      <w:pPr>
        <w:numPr>
          <w:ilvl w:val="0"/>
          <w:numId w:val="14"/>
        </w:numPr>
        <w:shd w:val="clear" w:color="auto" w:fill="FFFFFF"/>
        <w:tabs>
          <w:tab w:val="clear" w:pos="2448"/>
        </w:tabs>
        <w:spacing w:before="100" w:beforeAutospacing="1" w:after="100" w:afterAutospacing="1" w:line="360" w:lineRule="auto"/>
        <w:rPr>
          <w:rFonts w:asciiTheme="majorHAnsi" w:hAnsiTheme="majorHAnsi" w:cstheme="majorHAnsi"/>
          <w:color w:val="000000"/>
        </w:rPr>
      </w:pPr>
      <w:r w:rsidRPr="009F70E2">
        <w:rPr>
          <w:rFonts w:asciiTheme="majorHAnsi" w:hAnsiTheme="majorHAnsi" w:cstheme="majorHAnsi"/>
          <w:color w:val="000000"/>
        </w:rPr>
        <w:t>Ref payments (home vs. away) who pays, home ice or away team</w:t>
      </w:r>
    </w:p>
    <w:p w14:paraId="0A91A3F9" w14:textId="77777777" w:rsidR="009F70E2" w:rsidRPr="009F70E2" w:rsidRDefault="009F70E2" w:rsidP="009F70E2">
      <w:pPr>
        <w:numPr>
          <w:ilvl w:val="0"/>
          <w:numId w:val="14"/>
        </w:numPr>
        <w:shd w:val="clear" w:color="auto" w:fill="FFFFFF"/>
        <w:tabs>
          <w:tab w:val="clear" w:pos="2448"/>
        </w:tabs>
        <w:spacing w:before="100" w:beforeAutospacing="1" w:after="100" w:afterAutospacing="1" w:line="360" w:lineRule="auto"/>
        <w:rPr>
          <w:rFonts w:asciiTheme="majorHAnsi" w:hAnsiTheme="majorHAnsi" w:cstheme="majorHAnsi"/>
          <w:color w:val="000000"/>
        </w:rPr>
      </w:pPr>
      <w:r w:rsidRPr="009F70E2">
        <w:rPr>
          <w:rFonts w:asciiTheme="majorHAnsi" w:hAnsiTheme="majorHAnsi" w:cstheme="majorHAnsi"/>
          <w:color w:val="000000"/>
        </w:rPr>
        <w:t>Would like to get three (3) practice games on schedule before Christmas. Dates TBD.</w:t>
      </w:r>
    </w:p>
    <w:p w14:paraId="104C47D3" w14:textId="0D315F0C" w:rsidR="009F70E2" w:rsidRPr="009F70E2" w:rsidRDefault="009F70E2" w:rsidP="009F70E2">
      <w:pPr>
        <w:numPr>
          <w:ilvl w:val="0"/>
          <w:numId w:val="14"/>
        </w:numPr>
        <w:shd w:val="clear" w:color="auto" w:fill="FFFFFF"/>
        <w:tabs>
          <w:tab w:val="clear" w:pos="2448"/>
        </w:tabs>
        <w:spacing w:before="100" w:beforeAutospacing="1" w:after="100" w:afterAutospacing="1" w:line="360" w:lineRule="auto"/>
        <w:rPr>
          <w:rFonts w:asciiTheme="majorHAnsi" w:hAnsiTheme="majorHAnsi" w:cstheme="majorHAnsi"/>
          <w:color w:val="000000"/>
        </w:rPr>
      </w:pPr>
      <w:r w:rsidRPr="009F70E2">
        <w:rPr>
          <w:rFonts w:asciiTheme="majorHAnsi" w:hAnsiTheme="majorHAnsi" w:cstheme="majorHAnsi"/>
          <w:color w:val="000000"/>
        </w:rPr>
        <w:t xml:space="preserve">Fill in Goalie; Connie chatted with Barb at Mid-States regarding options. Goalie </w:t>
      </w:r>
      <w:r w:rsidRPr="009F70E2">
        <w:rPr>
          <w:rFonts w:asciiTheme="majorHAnsi" w:hAnsiTheme="majorHAnsi" w:cstheme="majorHAnsi"/>
          <w:color w:val="000000"/>
        </w:rPr>
        <w:t>must</w:t>
      </w:r>
      <w:r w:rsidRPr="009F70E2">
        <w:rPr>
          <w:rFonts w:asciiTheme="majorHAnsi" w:hAnsiTheme="majorHAnsi" w:cstheme="majorHAnsi"/>
          <w:color w:val="000000"/>
        </w:rPr>
        <w:t xml:space="preserve"> be on an approved roster </w:t>
      </w:r>
      <w:proofErr w:type="gramStart"/>
      <w:r w:rsidRPr="009F70E2">
        <w:rPr>
          <w:rFonts w:asciiTheme="majorHAnsi" w:hAnsiTheme="majorHAnsi" w:cstheme="majorHAnsi"/>
          <w:color w:val="000000"/>
        </w:rPr>
        <w:t>in order to</w:t>
      </w:r>
      <w:proofErr w:type="gramEnd"/>
      <w:r w:rsidRPr="009F70E2">
        <w:rPr>
          <w:rFonts w:asciiTheme="majorHAnsi" w:hAnsiTheme="majorHAnsi" w:cstheme="majorHAnsi"/>
          <w:color w:val="000000"/>
        </w:rPr>
        <w:t xml:space="preserve"> play. One goalie committed as of the board meeting date </w:t>
      </w:r>
    </w:p>
    <w:p w14:paraId="596C1E40" w14:textId="77777777" w:rsidR="009F70E2" w:rsidRPr="009F70E2" w:rsidRDefault="009F70E2" w:rsidP="009F70E2">
      <w:pPr>
        <w:numPr>
          <w:ilvl w:val="0"/>
          <w:numId w:val="14"/>
        </w:numPr>
        <w:shd w:val="clear" w:color="auto" w:fill="FFFFFF"/>
        <w:tabs>
          <w:tab w:val="clear" w:pos="2448"/>
        </w:tabs>
        <w:spacing w:before="100" w:beforeAutospacing="1" w:after="100" w:afterAutospacing="1" w:line="360" w:lineRule="auto"/>
        <w:rPr>
          <w:rFonts w:asciiTheme="majorHAnsi" w:hAnsiTheme="majorHAnsi" w:cstheme="majorHAnsi"/>
          <w:color w:val="000000"/>
        </w:rPr>
      </w:pPr>
      <w:r w:rsidRPr="009F70E2">
        <w:rPr>
          <w:rFonts w:asciiTheme="majorHAnsi" w:hAnsiTheme="majorHAnsi" w:cstheme="majorHAnsi"/>
          <w:color w:val="000000"/>
        </w:rPr>
        <w:t>B Team rules will be out in a few weeks per Mid-States</w:t>
      </w:r>
    </w:p>
    <w:p w14:paraId="33F7FD25" w14:textId="77777777" w:rsidR="009F70E2" w:rsidRPr="009F70E2" w:rsidRDefault="009F70E2" w:rsidP="009F70E2">
      <w:pPr>
        <w:numPr>
          <w:ilvl w:val="0"/>
          <w:numId w:val="14"/>
        </w:numPr>
        <w:shd w:val="clear" w:color="auto" w:fill="FFFFFF"/>
        <w:tabs>
          <w:tab w:val="clear" w:pos="2448"/>
        </w:tabs>
        <w:spacing w:before="100" w:beforeAutospacing="1" w:after="100" w:afterAutospacing="1" w:line="360" w:lineRule="auto"/>
        <w:rPr>
          <w:rFonts w:asciiTheme="majorHAnsi" w:hAnsiTheme="majorHAnsi" w:cstheme="majorHAnsi"/>
          <w:color w:val="000000"/>
        </w:rPr>
      </w:pPr>
      <w:r w:rsidRPr="009F70E2">
        <w:rPr>
          <w:rFonts w:asciiTheme="majorHAnsi" w:hAnsiTheme="majorHAnsi" w:cstheme="majorHAnsi"/>
          <w:color w:val="000000"/>
        </w:rPr>
        <w:t>Connie and Curtis will get together regarding budget creation</w:t>
      </w:r>
    </w:p>
    <w:p w14:paraId="4BB74849" w14:textId="77777777" w:rsidR="009F70E2" w:rsidRPr="009F70E2" w:rsidRDefault="009F70E2" w:rsidP="009F70E2">
      <w:pPr>
        <w:numPr>
          <w:ilvl w:val="0"/>
          <w:numId w:val="14"/>
        </w:numPr>
        <w:shd w:val="clear" w:color="auto" w:fill="FFFFFF"/>
        <w:tabs>
          <w:tab w:val="clear" w:pos="2448"/>
        </w:tabs>
        <w:spacing w:before="100" w:beforeAutospacing="1" w:after="100" w:afterAutospacing="1" w:line="360" w:lineRule="auto"/>
        <w:rPr>
          <w:rFonts w:asciiTheme="majorHAnsi" w:hAnsiTheme="majorHAnsi" w:cstheme="majorHAnsi"/>
          <w:color w:val="000000"/>
        </w:rPr>
      </w:pPr>
      <w:r w:rsidRPr="009F70E2">
        <w:rPr>
          <w:rFonts w:asciiTheme="majorHAnsi" w:hAnsiTheme="majorHAnsi" w:cstheme="majorHAnsi"/>
          <w:color w:val="000000"/>
        </w:rPr>
        <w:t>Connie picking up score sheets for future games</w:t>
      </w:r>
    </w:p>
    <w:p w14:paraId="515CFC2C" w14:textId="77777777" w:rsidR="009F70E2" w:rsidRPr="009F70E2" w:rsidRDefault="009F70E2" w:rsidP="009F70E2">
      <w:pPr>
        <w:numPr>
          <w:ilvl w:val="0"/>
          <w:numId w:val="14"/>
        </w:numPr>
        <w:shd w:val="clear" w:color="auto" w:fill="FFFFFF"/>
        <w:tabs>
          <w:tab w:val="clear" w:pos="2448"/>
        </w:tabs>
        <w:spacing w:before="100" w:beforeAutospacing="1" w:after="100" w:afterAutospacing="1" w:line="360" w:lineRule="auto"/>
        <w:rPr>
          <w:rFonts w:asciiTheme="majorHAnsi" w:hAnsiTheme="majorHAnsi" w:cstheme="majorHAnsi"/>
          <w:color w:val="000000"/>
        </w:rPr>
      </w:pPr>
      <w:r w:rsidRPr="009F70E2">
        <w:rPr>
          <w:rFonts w:asciiTheme="majorHAnsi" w:hAnsiTheme="majorHAnsi" w:cstheme="majorHAnsi"/>
          <w:color w:val="000000"/>
        </w:rPr>
        <w:t>Liberty roster will be certified in the next 48-hrs</w:t>
      </w:r>
    </w:p>
    <w:p w14:paraId="77431426" w14:textId="77777777" w:rsidR="009F70E2" w:rsidRPr="009F70E2" w:rsidRDefault="009F70E2" w:rsidP="009F70E2">
      <w:pPr>
        <w:numPr>
          <w:ilvl w:val="0"/>
          <w:numId w:val="14"/>
        </w:numPr>
        <w:shd w:val="clear" w:color="auto" w:fill="FFFFFF"/>
        <w:tabs>
          <w:tab w:val="clear" w:pos="2448"/>
        </w:tabs>
        <w:spacing w:before="100" w:beforeAutospacing="1" w:after="100" w:afterAutospacing="1" w:line="360" w:lineRule="auto"/>
        <w:rPr>
          <w:rFonts w:asciiTheme="majorHAnsi" w:hAnsiTheme="majorHAnsi" w:cstheme="majorHAnsi"/>
          <w:color w:val="000000"/>
        </w:rPr>
      </w:pPr>
      <w:r w:rsidRPr="009F70E2">
        <w:rPr>
          <w:rFonts w:asciiTheme="majorHAnsi" w:hAnsiTheme="majorHAnsi" w:cstheme="majorHAnsi"/>
          <w:color w:val="000000"/>
        </w:rPr>
        <w:lastRenderedPageBreak/>
        <w:t>Community event for Liberty...Amber Bill planning to head this</w:t>
      </w:r>
    </w:p>
    <w:p w14:paraId="6368F2C9" w14:textId="6C9471EC" w:rsidR="009F70E2" w:rsidRPr="009F70E2" w:rsidRDefault="009F70E2" w:rsidP="009F70E2">
      <w:pPr>
        <w:numPr>
          <w:ilvl w:val="0"/>
          <w:numId w:val="14"/>
        </w:numPr>
        <w:shd w:val="clear" w:color="auto" w:fill="FFFFFF"/>
        <w:tabs>
          <w:tab w:val="clear" w:pos="2448"/>
        </w:tabs>
        <w:spacing w:before="100" w:beforeAutospacing="1" w:after="100" w:afterAutospacing="1" w:line="360" w:lineRule="auto"/>
        <w:rPr>
          <w:rFonts w:asciiTheme="majorHAnsi" w:hAnsiTheme="majorHAnsi" w:cstheme="majorHAnsi"/>
          <w:color w:val="000000"/>
        </w:rPr>
      </w:pPr>
      <w:r w:rsidRPr="009F70E2">
        <w:rPr>
          <w:rFonts w:asciiTheme="majorHAnsi" w:hAnsiTheme="majorHAnsi" w:cstheme="majorHAnsi"/>
          <w:color w:val="000000"/>
        </w:rPr>
        <w:t xml:space="preserve">Payment process for </w:t>
      </w:r>
      <w:r>
        <w:rPr>
          <w:rFonts w:asciiTheme="majorHAnsi" w:hAnsiTheme="majorHAnsi" w:cstheme="majorHAnsi"/>
          <w:color w:val="000000"/>
        </w:rPr>
        <w:t>j</w:t>
      </w:r>
      <w:r w:rsidRPr="009F70E2">
        <w:rPr>
          <w:rFonts w:asciiTheme="majorHAnsi" w:hAnsiTheme="majorHAnsi" w:cstheme="majorHAnsi"/>
          <w:color w:val="000000"/>
        </w:rPr>
        <w:t>erseys, Connie working on finalizing 501c3. Planning to pay as a club, then invoice each individual family through Crossbar</w:t>
      </w:r>
    </w:p>
    <w:p w14:paraId="70876525" w14:textId="7F22FCC2" w:rsidR="009F70E2" w:rsidRPr="009F70E2" w:rsidRDefault="009F70E2" w:rsidP="009F70E2">
      <w:pPr>
        <w:numPr>
          <w:ilvl w:val="0"/>
          <w:numId w:val="14"/>
        </w:numPr>
        <w:shd w:val="clear" w:color="auto" w:fill="FFFFFF"/>
        <w:tabs>
          <w:tab w:val="clear" w:pos="2448"/>
        </w:tabs>
        <w:spacing w:before="100" w:beforeAutospacing="1" w:after="100" w:afterAutospacing="1" w:line="360" w:lineRule="auto"/>
        <w:rPr>
          <w:rFonts w:asciiTheme="majorHAnsi" w:hAnsiTheme="majorHAnsi" w:cstheme="majorHAnsi"/>
          <w:color w:val="000000"/>
        </w:rPr>
      </w:pPr>
      <w:r w:rsidRPr="009F70E2">
        <w:rPr>
          <w:rFonts w:asciiTheme="majorHAnsi" w:hAnsiTheme="majorHAnsi" w:cstheme="majorHAnsi"/>
          <w:color w:val="000000"/>
        </w:rPr>
        <w:t>Player report cards; looking to collect those by mid</w:t>
      </w:r>
      <w:r>
        <w:rPr>
          <w:rFonts w:asciiTheme="majorHAnsi" w:hAnsiTheme="majorHAnsi" w:cstheme="majorHAnsi"/>
          <w:color w:val="000000"/>
        </w:rPr>
        <w:t>-</w:t>
      </w:r>
      <w:r w:rsidRPr="009F70E2">
        <w:rPr>
          <w:rFonts w:asciiTheme="majorHAnsi" w:hAnsiTheme="majorHAnsi" w:cstheme="majorHAnsi"/>
          <w:color w:val="000000"/>
        </w:rPr>
        <w:t>January 2022</w:t>
      </w:r>
    </w:p>
    <w:p w14:paraId="624378E4" w14:textId="77777777" w:rsidR="008D13EE" w:rsidRPr="00BD36FD" w:rsidRDefault="00B14BFF" w:rsidP="00BD36FD">
      <w:pPr>
        <w:spacing w:after="0"/>
      </w:pPr>
      <w:sdt>
        <w:sdtPr>
          <w:alias w:val="New Business:"/>
          <w:tag w:val="New Business:"/>
          <w:id w:val="472188583"/>
          <w:placeholder>
            <w:docPart w:val="823D5C198DA846069B9F8E8D4CBF6E93"/>
          </w:placeholder>
          <w:temporary/>
          <w:showingPlcHdr/>
          <w15:appearance w15:val="hidden"/>
        </w:sdtPr>
        <w:sdtEndPr/>
        <w:sdtContent>
          <w:r w:rsidR="00C91D7E" w:rsidRPr="00BD36FD">
            <w:rPr>
              <w:b/>
              <w:bCs/>
            </w:rPr>
            <w:t>New Business</w:t>
          </w:r>
        </w:sdtContent>
      </w:sdt>
    </w:p>
    <w:p w14:paraId="612D0AD0" w14:textId="05AB0B30" w:rsidR="009F70E2" w:rsidRDefault="009F70E2" w:rsidP="009F70E2">
      <w:pPr>
        <w:numPr>
          <w:ilvl w:val="0"/>
          <w:numId w:val="14"/>
        </w:numPr>
        <w:shd w:val="clear" w:color="auto" w:fill="FFFFFF"/>
        <w:tabs>
          <w:tab w:val="clear" w:pos="2448"/>
        </w:tabs>
        <w:spacing w:before="100" w:beforeAutospacing="1" w:after="100" w:afterAutospacing="1" w:line="360" w:lineRule="auto"/>
        <w:rPr>
          <w:rFonts w:asciiTheme="majorHAnsi" w:hAnsiTheme="majorHAnsi" w:cstheme="majorHAnsi"/>
          <w:color w:val="000000"/>
        </w:rPr>
      </w:pPr>
      <w:r w:rsidRPr="009F70E2">
        <w:rPr>
          <w:rFonts w:asciiTheme="majorHAnsi" w:hAnsiTheme="majorHAnsi" w:cstheme="majorHAnsi"/>
          <w:color w:val="000000"/>
        </w:rPr>
        <w:t>Team Store: discussed other options since TGP is lacking in delivery of items. McKenzie mentioned reaching out to American Stitched </w:t>
      </w:r>
    </w:p>
    <w:p w14:paraId="56082A08" w14:textId="77777777" w:rsidR="009F70E2" w:rsidRPr="009F70E2" w:rsidRDefault="009F70E2" w:rsidP="009F70E2">
      <w:pPr>
        <w:numPr>
          <w:ilvl w:val="0"/>
          <w:numId w:val="14"/>
        </w:numPr>
        <w:shd w:val="clear" w:color="auto" w:fill="FFFFFF"/>
        <w:tabs>
          <w:tab w:val="clear" w:pos="2448"/>
        </w:tabs>
        <w:spacing w:before="100" w:beforeAutospacing="1" w:after="100" w:afterAutospacing="1" w:line="360" w:lineRule="auto"/>
        <w:rPr>
          <w:rFonts w:asciiTheme="majorHAnsi" w:hAnsiTheme="majorHAnsi" w:cstheme="majorHAnsi"/>
          <w:color w:val="000000"/>
        </w:rPr>
      </w:pPr>
      <w:proofErr w:type="spellStart"/>
      <w:r>
        <w:rPr>
          <w:rFonts w:asciiTheme="majorHAnsi" w:hAnsiTheme="majorHAnsi" w:cstheme="majorHAnsi"/>
          <w:color w:val="000000"/>
        </w:rPr>
        <w:t>MidStates</w:t>
      </w:r>
      <w:proofErr w:type="spellEnd"/>
      <w:r>
        <w:rPr>
          <w:rFonts w:asciiTheme="majorHAnsi" w:hAnsiTheme="majorHAnsi" w:cstheme="majorHAnsi"/>
          <w:color w:val="000000"/>
        </w:rPr>
        <w:t xml:space="preserve"> d</w:t>
      </w:r>
      <w:r w:rsidRPr="009F70E2">
        <w:rPr>
          <w:rFonts w:asciiTheme="majorHAnsi" w:hAnsiTheme="majorHAnsi" w:cstheme="majorHAnsi"/>
          <w:color w:val="000000"/>
        </w:rPr>
        <w:t>ues = $2,700 going up from last year. Due January 2022</w:t>
      </w:r>
    </w:p>
    <w:p w14:paraId="0DD8ECFC" w14:textId="05137196" w:rsidR="009F70E2" w:rsidRPr="009F70E2" w:rsidRDefault="009F70E2" w:rsidP="009F70E2">
      <w:pPr>
        <w:numPr>
          <w:ilvl w:val="0"/>
          <w:numId w:val="14"/>
        </w:numPr>
        <w:shd w:val="clear" w:color="auto" w:fill="FFFFFF"/>
        <w:tabs>
          <w:tab w:val="clear" w:pos="2448"/>
        </w:tabs>
        <w:spacing w:before="100" w:beforeAutospacing="1" w:after="100" w:afterAutospacing="1" w:line="360" w:lineRule="auto"/>
        <w:rPr>
          <w:rFonts w:asciiTheme="majorHAnsi" w:hAnsiTheme="majorHAnsi" w:cstheme="majorHAnsi"/>
          <w:color w:val="000000"/>
        </w:rPr>
      </w:pPr>
      <w:r w:rsidRPr="009F70E2">
        <w:rPr>
          <w:rFonts w:asciiTheme="majorHAnsi" w:hAnsiTheme="majorHAnsi" w:cstheme="majorHAnsi"/>
          <w:color w:val="000000"/>
        </w:rPr>
        <w:t>Security liaison for games; requesting one board member be present at games to make sure spectators maintain a respectful presence</w:t>
      </w:r>
    </w:p>
    <w:p w14:paraId="7300078F" w14:textId="5181A8BB" w:rsidR="009A34F6" w:rsidRPr="00BD36FD" w:rsidRDefault="00B14BFF" w:rsidP="00BE253D">
      <w:pPr>
        <w:spacing w:after="0"/>
      </w:pPr>
      <w:sdt>
        <w:sdtPr>
          <w:alias w:val="Agenda for Next Meeting:"/>
          <w:tag w:val="Agenda for Next Meeting:"/>
          <w:id w:val="1971091194"/>
          <w:placeholder>
            <w:docPart w:val="EA2AEDB9267A42E881E818F201DCBE3D"/>
          </w:placeholder>
          <w:temporary/>
          <w:showingPlcHdr/>
          <w15:appearance w15:val="hidden"/>
        </w:sdtPr>
        <w:sdtEndPr/>
        <w:sdtContent>
          <w:r w:rsidR="00C91D7E" w:rsidRPr="00BD36FD">
            <w:rPr>
              <w:b/>
              <w:bCs/>
            </w:rPr>
            <w:t>Agenda for Next Meeting</w:t>
          </w:r>
        </w:sdtContent>
      </w:sdt>
    </w:p>
    <w:p w14:paraId="632EFD0C" w14:textId="29DB225A" w:rsidR="009A34F6" w:rsidRDefault="008D13EE" w:rsidP="00BE253D">
      <w:pPr>
        <w:spacing w:after="0"/>
      </w:pPr>
      <w:r w:rsidRPr="00BD36FD">
        <w:t>No items</w:t>
      </w:r>
    </w:p>
    <w:p w14:paraId="56C1A19F" w14:textId="77777777" w:rsidR="00BE253D" w:rsidRPr="00BD36FD" w:rsidRDefault="00BE253D" w:rsidP="00BE253D">
      <w:pPr>
        <w:spacing w:after="0"/>
      </w:pPr>
    </w:p>
    <w:p w14:paraId="1CAE9831" w14:textId="77777777" w:rsidR="009A34F6" w:rsidRPr="00BD36FD" w:rsidRDefault="00B14BFF" w:rsidP="00BE253D">
      <w:pPr>
        <w:spacing w:after="0"/>
      </w:pPr>
      <w:sdt>
        <w:sdtPr>
          <w:alias w:val="Adjournment:"/>
          <w:tag w:val="Adjournment:"/>
          <w:id w:val="-309637195"/>
          <w:placeholder>
            <w:docPart w:val="6C14ED01EBE74F6DADDA3C2B1275C512"/>
          </w:placeholder>
          <w:temporary/>
          <w:showingPlcHdr/>
          <w15:appearance w15:val="hidden"/>
        </w:sdtPr>
        <w:sdtEndPr/>
        <w:sdtContent>
          <w:r w:rsidR="00C91D7E" w:rsidRPr="00BD36FD">
            <w:rPr>
              <w:b/>
              <w:bCs/>
            </w:rPr>
            <w:t>Adjournment</w:t>
          </w:r>
        </w:sdtContent>
      </w:sdt>
    </w:p>
    <w:p w14:paraId="711159AD" w14:textId="13F0B5CC" w:rsidR="009A34F6" w:rsidRPr="00BD36FD" w:rsidRDefault="006A7C72" w:rsidP="00BE253D">
      <w:pPr>
        <w:spacing w:after="0"/>
      </w:pPr>
      <w:r>
        <w:t xml:space="preserve">Meeting was adjourned at </w:t>
      </w:r>
      <w:r w:rsidR="009F70E2">
        <w:t>6</w:t>
      </w:r>
      <w:r>
        <w:t>:</w:t>
      </w:r>
      <w:r w:rsidR="009F70E2">
        <w:t>45</w:t>
      </w:r>
      <w:r>
        <w:t xml:space="preserve"> PM. The next general meeting will be </w:t>
      </w:r>
      <w:r w:rsidR="009F70E2">
        <w:t>announced as needed</w:t>
      </w:r>
      <w: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620" w:firstRow="1" w:lastRow="0" w:firstColumn="0" w:lastColumn="0" w:noHBand="1" w:noVBand="1"/>
        <w:tblDescription w:val="Layout table to enter Minutes submitted by and Approved by names"/>
      </w:tblPr>
      <w:tblGrid>
        <w:gridCol w:w="2489"/>
        <w:gridCol w:w="6151"/>
      </w:tblGrid>
      <w:tr w:rsidR="00017927" w:rsidRPr="00BD36FD" w14:paraId="29BC907D" w14:textId="77777777" w:rsidTr="00663AC9">
        <w:trPr>
          <w:tblHeader/>
        </w:trPr>
        <w:tc>
          <w:tcPr>
            <w:tcW w:w="2489" w:type="dxa"/>
          </w:tcPr>
          <w:p w14:paraId="6E1257BF" w14:textId="77777777" w:rsidR="00BE253D" w:rsidRDefault="00BE253D" w:rsidP="00BD36FD"/>
          <w:p w14:paraId="41AA45CC" w14:textId="68465AB2" w:rsidR="00C91D7E" w:rsidRPr="00BD36FD" w:rsidRDefault="00E65547" w:rsidP="00BD36FD">
            <w:r w:rsidRPr="00BD36FD">
              <w:t>Submitted by:</w:t>
            </w:r>
          </w:p>
        </w:tc>
        <w:tc>
          <w:tcPr>
            <w:tcW w:w="6151" w:type="dxa"/>
          </w:tcPr>
          <w:p w14:paraId="756D3766" w14:textId="5292C700" w:rsidR="00BE253D" w:rsidRDefault="00BE253D" w:rsidP="00BD36FD"/>
          <w:p w14:paraId="3C447801" w14:textId="78C0FD68" w:rsidR="00C91D7E" w:rsidRPr="009F70E2" w:rsidRDefault="009F70E2" w:rsidP="00BD36FD">
            <w:pPr>
              <w:rPr>
                <w:u w:val="single"/>
              </w:rPr>
            </w:pPr>
            <w:r w:rsidRPr="009F70E2">
              <w:rPr>
                <w:u w:val="single"/>
              </w:rPr>
              <w:t>McKenzie Francis</w:t>
            </w:r>
          </w:p>
        </w:tc>
      </w:tr>
      <w:tr w:rsidR="00017927" w:rsidRPr="00BD36FD" w14:paraId="0CEC8FBC" w14:textId="77777777" w:rsidTr="00663AC9">
        <w:trPr>
          <w:tblHeader/>
        </w:trPr>
        <w:tc>
          <w:tcPr>
            <w:tcW w:w="2489" w:type="dxa"/>
          </w:tcPr>
          <w:p w14:paraId="41FFC1E2" w14:textId="73F86963" w:rsidR="00C91D7E" w:rsidRPr="00BD36FD" w:rsidRDefault="00C91D7E" w:rsidP="00BD36FD"/>
        </w:tc>
        <w:tc>
          <w:tcPr>
            <w:tcW w:w="6151" w:type="dxa"/>
          </w:tcPr>
          <w:p w14:paraId="0BBDD6F8" w14:textId="23CE0D33" w:rsidR="00C91D7E" w:rsidRPr="00BD36FD" w:rsidRDefault="00C91D7E" w:rsidP="00BD36FD"/>
        </w:tc>
      </w:tr>
    </w:tbl>
    <w:p w14:paraId="6A141AAA" w14:textId="28CE63B4" w:rsidR="001836FE" w:rsidRDefault="009F70E2" w:rsidP="009F70E2">
      <w:pPr>
        <w:jc w:val="center"/>
      </w:pPr>
      <w:r>
        <w:rPr>
          <w:noProof/>
        </w:rPr>
        <w:drawing>
          <wp:inline distT="0" distB="0" distL="0" distR="0" wp14:anchorId="784B5870" wp14:editId="7D8CAAB3">
            <wp:extent cx="2857500" cy="2286000"/>
            <wp:effectExtent l="0" t="0" r="0" b="0"/>
            <wp:docPr id="2" name="Picture 2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836FE" w:rsidSect="00A1127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F4AE6D" w14:textId="77777777" w:rsidR="0095072F" w:rsidRDefault="0095072F" w:rsidP="006261AC">
      <w:pPr>
        <w:spacing w:after="0" w:line="240" w:lineRule="auto"/>
      </w:pPr>
      <w:r>
        <w:separator/>
      </w:r>
    </w:p>
  </w:endnote>
  <w:endnote w:type="continuationSeparator" w:id="0">
    <w:p w14:paraId="3DC39F38" w14:textId="77777777" w:rsidR="0095072F" w:rsidRDefault="0095072F" w:rsidP="006261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92D569" w14:textId="77777777" w:rsidR="0095072F" w:rsidRDefault="0095072F" w:rsidP="006261AC">
      <w:pPr>
        <w:spacing w:after="0" w:line="240" w:lineRule="auto"/>
      </w:pPr>
      <w:r>
        <w:separator/>
      </w:r>
    </w:p>
  </w:footnote>
  <w:footnote w:type="continuationSeparator" w:id="0">
    <w:p w14:paraId="36C5E807" w14:textId="77777777" w:rsidR="0095072F" w:rsidRDefault="0095072F" w:rsidP="006261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8D1026F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2C2CC4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75AA5F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0B1C6A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B3A932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7863AF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01C53C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AB65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D4E52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98A3C5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DC7439"/>
    <w:multiLevelType w:val="hybridMultilevel"/>
    <w:tmpl w:val="F048C17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A576CD6"/>
    <w:multiLevelType w:val="hybridMultilevel"/>
    <w:tmpl w:val="230251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B5200D"/>
    <w:multiLevelType w:val="hybridMultilevel"/>
    <w:tmpl w:val="5C22F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5CF0091"/>
    <w:multiLevelType w:val="multilevel"/>
    <w:tmpl w:val="D8F4B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2"/>
  </w:num>
  <w:num w:numId="13">
    <w:abstractNumId w:val="11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attachedTemplate r:id="rId1"/>
  <w:stylePaneFormatFilter w:val="7F24" w:allStyles="0" w:customStyles="0" w:latentStyles="1" w:stylesInUse="0" w:headingStyles="1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72F"/>
    <w:rsid w:val="00017927"/>
    <w:rsid w:val="000534FF"/>
    <w:rsid w:val="0012244C"/>
    <w:rsid w:val="001836FE"/>
    <w:rsid w:val="001B4272"/>
    <w:rsid w:val="00272ABC"/>
    <w:rsid w:val="002F19D5"/>
    <w:rsid w:val="003164F3"/>
    <w:rsid w:val="00316C23"/>
    <w:rsid w:val="003C02F6"/>
    <w:rsid w:val="005578C9"/>
    <w:rsid w:val="00564B60"/>
    <w:rsid w:val="005D2B86"/>
    <w:rsid w:val="006261AC"/>
    <w:rsid w:val="0065155C"/>
    <w:rsid w:val="00663AC9"/>
    <w:rsid w:val="0069738C"/>
    <w:rsid w:val="006A7C72"/>
    <w:rsid w:val="00767BE9"/>
    <w:rsid w:val="008C32DC"/>
    <w:rsid w:val="008D13EE"/>
    <w:rsid w:val="00913F9D"/>
    <w:rsid w:val="00925080"/>
    <w:rsid w:val="0095072F"/>
    <w:rsid w:val="00994CC9"/>
    <w:rsid w:val="009A34F6"/>
    <w:rsid w:val="009F70E2"/>
    <w:rsid w:val="00A1127D"/>
    <w:rsid w:val="00A25FD3"/>
    <w:rsid w:val="00A32DE9"/>
    <w:rsid w:val="00AD0486"/>
    <w:rsid w:val="00B14BFF"/>
    <w:rsid w:val="00B93E5B"/>
    <w:rsid w:val="00BD0E68"/>
    <w:rsid w:val="00BD36FD"/>
    <w:rsid w:val="00BE253D"/>
    <w:rsid w:val="00C12DA5"/>
    <w:rsid w:val="00C91D7E"/>
    <w:rsid w:val="00CA3F46"/>
    <w:rsid w:val="00D30FB6"/>
    <w:rsid w:val="00DB3CF3"/>
    <w:rsid w:val="00E44288"/>
    <w:rsid w:val="00E453BC"/>
    <w:rsid w:val="00E65547"/>
    <w:rsid w:val="00E824F4"/>
    <w:rsid w:val="00EF0387"/>
    <w:rsid w:val="00F756A7"/>
    <w:rsid w:val="00F93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9E5B3B2"/>
  <w15:docId w15:val="{6FE231B0-8A6D-412A-A763-806FE1C8B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/>
    <w:lsdException w:name="heading 4" w:semiHidden="1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30FB6"/>
    <w:pPr>
      <w:tabs>
        <w:tab w:val="left" w:pos="2448"/>
      </w:tabs>
      <w:spacing w:after="240" w:line="276" w:lineRule="auto"/>
    </w:pPr>
    <w:rPr>
      <w:rFonts w:asciiTheme="minorHAnsi" w:hAnsiTheme="minorHAnsi"/>
      <w:sz w:val="24"/>
      <w:szCs w:val="24"/>
    </w:rPr>
  </w:style>
  <w:style w:type="paragraph" w:styleId="Heading1">
    <w:name w:val="heading 1"/>
    <w:basedOn w:val="Normal"/>
    <w:next w:val="Normal"/>
    <w:uiPriority w:val="9"/>
    <w:qFormat/>
    <w:rsid w:val="000534FF"/>
    <w:pPr>
      <w:spacing w:after="360"/>
      <w:contextualSpacing/>
      <w:jc w:val="center"/>
      <w:outlineLvl w:val="0"/>
    </w:pPr>
    <w:rPr>
      <w:sz w:val="26"/>
    </w:rPr>
  </w:style>
  <w:style w:type="paragraph" w:styleId="Heading2">
    <w:name w:val="heading 2"/>
    <w:basedOn w:val="Normal"/>
    <w:next w:val="Normal"/>
    <w:uiPriority w:val="9"/>
    <w:unhideWhenUsed/>
    <w:qFormat/>
    <w:rsid w:val="005578C9"/>
    <w:pPr>
      <w:spacing w:after="0"/>
      <w:outlineLvl w:val="1"/>
    </w:pPr>
    <w:rPr>
      <w:rFonts w:asciiTheme="majorHAnsi" w:hAnsiTheme="majorHAnsi"/>
      <w:b/>
    </w:rPr>
  </w:style>
  <w:style w:type="paragraph" w:styleId="Heading3">
    <w:name w:val="heading 3"/>
    <w:basedOn w:val="Normal"/>
    <w:next w:val="Normal"/>
    <w:uiPriority w:val="9"/>
    <w:semiHidden/>
    <w:unhideWhenUsed/>
    <w:rsid w:val="005578C9"/>
    <w:pPr>
      <w:keepNext/>
      <w:outlineLvl w:val="2"/>
    </w:pPr>
    <w:rPr>
      <w:rFonts w:asciiTheme="majorHAnsi" w:hAnsiTheme="majorHAns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64F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64F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Organization">
    <w:name w:val="Organization"/>
    <w:basedOn w:val="Normal"/>
    <w:unhideWhenUsed/>
    <w:qFormat/>
    <w:rsid w:val="00272ABC"/>
    <w:pPr>
      <w:jc w:val="center"/>
    </w:pPr>
    <w:rPr>
      <w:b/>
      <w:sz w:val="28"/>
    </w:rPr>
  </w:style>
  <w:style w:type="character" w:styleId="PlaceholderText">
    <w:name w:val="Placeholder Text"/>
    <w:basedOn w:val="DefaultParagraphFont"/>
    <w:uiPriority w:val="99"/>
    <w:semiHidden/>
    <w:rsid w:val="00272ABC"/>
    <w:rPr>
      <w:color w:val="808080"/>
    </w:rPr>
  </w:style>
  <w:style w:type="paragraph" w:styleId="BalloonText">
    <w:name w:val="Balloon Text"/>
    <w:basedOn w:val="Normal"/>
    <w:link w:val="BalloonTextChar"/>
    <w:semiHidden/>
    <w:unhideWhenUsed/>
    <w:rsid w:val="00272A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272AB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453BC"/>
    <w:pPr>
      <w:tabs>
        <w:tab w:val="clear" w:pos="2448"/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0FB6"/>
    <w:rPr>
      <w:rFonts w:asciiTheme="minorHAnsi" w:hAnsiTheme="minorHAnsi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453BC"/>
    <w:pPr>
      <w:tabs>
        <w:tab w:val="clear" w:pos="2448"/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0FB6"/>
    <w:rPr>
      <w:rFonts w:asciiTheme="minorHAnsi" w:hAnsiTheme="minorHAnsi"/>
      <w:sz w:val="24"/>
      <w:szCs w:val="24"/>
    </w:rPr>
  </w:style>
  <w:style w:type="table" w:styleId="TableGrid">
    <w:name w:val="Table Grid"/>
    <w:basedOn w:val="TableNormal"/>
    <w:rsid w:val="00C91D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12"/>
    <w:unhideWhenUsed/>
    <w:qFormat/>
    <w:rsid w:val="00A25FD3"/>
    <w:rPr>
      <w:iCs/>
      <w:color w:val="595959" w:themeColor="text1" w:themeTint="A6"/>
    </w:rPr>
  </w:style>
  <w:style w:type="paragraph" w:styleId="BlockText">
    <w:name w:val="Block Text"/>
    <w:basedOn w:val="Normal"/>
    <w:semiHidden/>
    <w:unhideWhenUsed/>
    <w:rsid w:val="003164F3"/>
    <w:pPr>
      <w:pBdr>
        <w:top w:val="single" w:sz="2" w:space="10" w:color="365F91" w:themeColor="accent1" w:themeShade="BF" w:shadow="1"/>
        <w:left w:val="single" w:sz="2" w:space="10" w:color="365F91" w:themeColor="accent1" w:themeShade="BF" w:shadow="1"/>
        <w:bottom w:val="single" w:sz="2" w:space="10" w:color="365F91" w:themeColor="accent1" w:themeShade="BF" w:shadow="1"/>
        <w:right w:val="single" w:sz="2" w:space="10" w:color="365F91" w:themeColor="accent1" w:themeShade="BF" w:shadow="1"/>
      </w:pBdr>
      <w:ind w:left="1152" w:right="1152"/>
    </w:pPr>
    <w:rPr>
      <w:rFonts w:eastAsiaTheme="minorEastAsia" w:cstheme="minorBidi"/>
      <w:i/>
      <w:iCs/>
      <w:color w:val="365F91" w:themeColor="accent1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0FB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0FB6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3164F3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3164F3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3164F3"/>
    <w:rPr>
      <w:rFonts w:asciiTheme="minorHAnsi" w:hAnsiTheme="minorHAnsi"/>
      <w:i/>
      <w:iCs/>
      <w:color w:val="365F91" w:themeColor="accent1" w:themeShade="BF"/>
      <w:sz w:val="24"/>
      <w:szCs w:val="24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3164F3"/>
    <w:rPr>
      <w:b/>
      <w:bCs/>
      <w:caps w:val="0"/>
      <w:smallCaps/>
      <w:color w:val="365F91" w:themeColor="accent1" w:themeShade="BF"/>
      <w:spacing w:val="5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164F3"/>
    <w:rPr>
      <w:color w:val="595959" w:themeColor="text1" w:themeTint="A6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8D13EE"/>
    <w:pPr>
      <w:tabs>
        <w:tab w:val="clear" w:pos="2448"/>
      </w:tabs>
      <w:spacing w:after="160" w:line="259" w:lineRule="auto"/>
      <w:ind w:left="720"/>
      <w:contextualSpacing/>
    </w:pPr>
    <w:rPr>
      <w:rFonts w:eastAsia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700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johnson\Downloads\tf02810155_win32%20(1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F79704E583E4E7398A51083D4BE1B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05DDAA-5E66-4C96-ADD3-80CDD7EE2B4A}"/>
      </w:docPartPr>
      <w:docPartBody>
        <w:p w:rsidR="00302F6A" w:rsidRDefault="000E589C">
          <w:pPr>
            <w:pStyle w:val="DF79704E583E4E7398A51083D4BE1B1A"/>
          </w:pPr>
          <w:r>
            <w:t>Organization/Committee Name</w:t>
          </w:r>
        </w:p>
      </w:docPartBody>
    </w:docPart>
    <w:docPart>
      <w:docPartPr>
        <w:name w:val="A88F729F69734AF08D7BA8C5073001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B8D201-43DB-4B12-A17D-5DA2D1A0AFC8}"/>
      </w:docPartPr>
      <w:docPartBody>
        <w:p w:rsidR="00302F6A" w:rsidRDefault="000E589C">
          <w:pPr>
            <w:pStyle w:val="A88F729F69734AF08D7BA8C50730011C"/>
          </w:pPr>
          <w:r w:rsidRPr="005578C9">
            <w:t>Meeting Minutes</w:t>
          </w:r>
        </w:p>
      </w:docPartBody>
    </w:docPart>
    <w:docPart>
      <w:docPartPr>
        <w:name w:val="81E33BA1785B47859ED1DEDFA94B28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4183E1-A535-4EFC-8282-B99125235526}"/>
      </w:docPartPr>
      <w:docPartBody>
        <w:p w:rsidR="00302F6A" w:rsidRDefault="000E589C">
          <w:pPr>
            <w:pStyle w:val="81E33BA1785B47859ED1DEDFA94B2808"/>
          </w:pPr>
          <w:r>
            <w:t>Date</w:t>
          </w:r>
        </w:p>
      </w:docPartBody>
    </w:docPart>
    <w:docPart>
      <w:docPartPr>
        <w:name w:val="1028495CEEC74FCDA4C807EFF85B1A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CE8527-BE17-442D-88EF-C64EB349C8D1}"/>
      </w:docPartPr>
      <w:docPartBody>
        <w:p w:rsidR="00302F6A" w:rsidRDefault="000E589C">
          <w:pPr>
            <w:pStyle w:val="1028495CEEC74FCDA4C807EFF85B1A8F"/>
          </w:pPr>
          <w:r w:rsidRPr="0012244C">
            <w:t>Opening</w:t>
          </w:r>
        </w:p>
      </w:docPartBody>
    </w:docPart>
    <w:docPart>
      <w:docPartPr>
        <w:name w:val="259B783AFFDD46A6AE8D6553F0C39B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39B8B4-0C26-4B5E-94CF-0CC96CF732A2}"/>
      </w:docPartPr>
      <w:docPartBody>
        <w:p w:rsidR="00302F6A" w:rsidRDefault="000E589C">
          <w:pPr>
            <w:pStyle w:val="259B783AFFDD46A6AE8D6553F0C39B27"/>
          </w:pPr>
          <w:r>
            <w:t>The regular meeting of the</w:t>
          </w:r>
        </w:p>
      </w:docPartBody>
    </w:docPart>
    <w:docPart>
      <w:docPartPr>
        <w:name w:val="491A19460F134591B8E55BF93DB768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51C0AC-D005-49C4-A9EF-BAC99C352FA8}"/>
      </w:docPartPr>
      <w:docPartBody>
        <w:p w:rsidR="00302F6A" w:rsidRDefault="000E589C">
          <w:pPr>
            <w:pStyle w:val="491A19460F134591B8E55BF93DB768DC"/>
          </w:pPr>
          <w:r>
            <w:t>Organization/Committee Name</w:t>
          </w:r>
        </w:p>
      </w:docPartBody>
    </w:docPart>
    <w:docPart>
      <w:docPartPr>
        <w:name w:val="1AB68208DF4846E1A8D1B5C49FE746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8038E2-4C68-4D60-ABEF-74120A75990D}"/>
      </w:docPartPr>
      <w:docPartBody>
        <w:p w:rsidR="00302F6A" w:rsidRDefault="000E589C">
          <w:pPr>
            <w:pStyle w:val="1AB68208DF4846E1A8D1B5C49FE74669"/>
          </w:pPr>
          <w:r>
            <w:t>was called to order at</w:t>
          </w:r>
        </w:p>
      </w:docPartBody>
    </w:docPart>
    <w:docPart>
      <w:docPartPr>
        <w:name w:val="1DFE1ED94808449ABC00E026493AC6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2298B8-E3E8-41B5-9933-730870C056EE}"/>
      </w:docPartPr>
      <w:docPartBody>
        <w:p w:rsidR="00302F6A" w:rsidRDefault="000E589C">
          <w:pPr>
            <w:pStyle w:val="1DFE1ED94808449ABC00E026493AC6B9"/>
          </w:pPr>
          <w:r>
            <w:t>Approval of Agenda</w:t>
          </w:r>
        </w:p>
      </w:docPartBody>
    </w:docPart>
    <w:docPart>
      <w:docPartPr>
        <w:name w:val="329DF092AAE446DF960296B5803BB8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621A39-FA2C-4A88-9A4A-FE3FFE7A2D06}"/>
      </w:docPartPr>
      <w:docPartBody>
        <w:p w:rsidR="00302F6A" w:rsidRDefault="000E589C">
          <w:pPr>
            <w:pStyle w:val="329DF092AAE446DF960296B5803BB8B2"/>
          </w:pPr>
          <w:r>
            <w:t>The agenda was unanimously approved as distributed.</w:t>
          </w:r>
        </w:p>
      </w:docPartBody>
    </w:docPart>
    <w:docPart>
      <w:docPartPr>
        <w:name w:val="593104321FD54482B4A470ED4C930A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25A3ED-DE94-4AA9-A0D7-B03BB0E59AD8}"/>
      </w:docPartPr>
      <w:docPartBody>
        <w:p w:rsidR="00302F6A" w:rsidRDefault="000E589C">
          <w:pPr>
            <w:pStyle w:val="593104321FD54482B4A470ED4C930A6C"/>
          </w:pPr>
          <w:r>
            <w:t>Open Issues</w:t>
          </w:r>
        </w:p>
      </w:docPartBody>
    </w:docPart>
    <w:docPart>
      <w:docPartPr>
        <w:name w:val="823D5C198DA846069B9F8E8D4CBF6E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ED3B28-B6DB-4940-84FB-AAAA407D4D04}"/>
      </w:docPartPr>
      <w:docPartBody>
        <w:p w:rsidR="00302F6A" w:rsidRDefault="000E589C">
          <w:pPr>
            <w:pStyle w:val="823D5C198DA846069B9F8E8D4CBF6E93"/>
          </w:pPr>
          <w:r>
            <w:t>New Business</w:t>
          </w:r>
        </w:p>
      </w:docPartBody>
    </w:docPart>
    <w:docPart>
      <w:docPartPr>
        <w:name w:val="EA2AEDB9267A42E881E818F201DCBE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4EC320-4249-40F0-B2BF-B31E53308C86}"/>
      </w:docPartPr>
      <w:docPartBody>
        <w:p w:rsidR="00302F6A" w:rsidRDefault="000E589C">
          <w:pPr>
            <w:pStyle w:val="EA2AEDB9267A42E881E818F201DCBE3D"/>
          </w:pPr>
          <w:r>
            <w:t>Agenda for Next Meeting</w:t>
          </w:r>
        </w:p>
      </w:docPartBody>
    </w:docPart>
    <w:docPart>
      <w:docPartPr>
        <w:name w:val="6C14ED01EBE74F6DADDA3C2B1275C5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F82BDB-00A0-42CB-B346-CFF7C02E861E}"/>
      </w:docPartPr>
      <w:docPartBody>
        <w:p w:rsidR="00302F6A" w:rsidRDefault="000E589C">
          <w:pPr>
            <w:pStyle w:val="6C14ED01EBE74F6DADDA3C2B1275C512"/>
          </w:pPr>
          <w:r>
            <w:t>Adjournment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89C"/>
    <w:rsid w:val="000E589C"/>
    <w:rsid w:val="00302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F79704E583E4E7398A51083D4BE1B1A">
    <w:name w:val="DF79704E583E4E7398A51083D4BE1B1A"/>
  </w:style>
  <w:style w:type="paragraph" w:customStyle="1" w:styleId="A88F729F69734AF08D7BA8C50730011C">
    <w:name w:val="A88F729F69734AF08D7BA8C50730011C"/>
  </w:style>
  <w:style w:type="paragraph" w:customStyle="1" w:styleId="81E33BA1785B47859ED1DEDFA94B2808">
    <w:name w:val="81E33BA1785B47859ED1DEDFA94B2808"/>
  </w:style>
  <w:style w:type="paragraph" w:customStyle="1" w:styleId="1028495CEEC74FCDA4C807EFF85B1A8F">
    <w:name w:val="1028495CEEC74FCDA4C807EFF85B1A8F"/>
  </w:style>
  <w:style w:type="paragraph" w:customStyle="1" w:styleId="259B783AFFDD46A6AE8D6553F0C39B27">
    <w:name w:val="259B783AFFDD46A6AE8D6553F0C39B27"/>
  </w:style>
  <w:style w:type="paragraph" w:customStyle="1" w:styleId="491A19460F134591B8E55BF93DB768DC">
    <w:name w:val="491A19460F134591B8E55BF93DB768DC"/>
  </w:style>
  <w:style w:type="paragraph" w:customStyle="1" w:styleId="1AB68208DF4846E1A8D1B5C49FE74669">
    <w:name w:val="1AB68208DF4846E1A8D1B5C49FE74669"/>
  </w:style>
  <w:style w:type="character" w:styleId="Emphasis">
    <w:name w:val="Emphasis"/>
    <w:basedOn w:val="DefaultParagraphFont"/>
    <w:uiPriority w:val="12"/>
    <w:unhideWhenUsed/>
    <w:qFormat/>
    <w:rPr>
      <w:iCs/>
      <w:color w:val="595959" w:themeColor="text1" w:themeTint="A6"/>
    </w:rPr>
  </w:style>
  <w:style w:type="paragraph" w:customStyle="1" w:styleId="74717953B2E6430483A71A60FBA31FFC">
    <w:name w:val="74717953B2E6430483A71A60FBA31FFC"/>
  </w:style>
  <w:style w:type="paragraph" w:customStyle="1" w:styleId="126C7350D7FD4E2C89FC650C9CA100EF">
    <w:name w:val="126C7350D7FD4E2C89FC650C9CA100EF"/>
  </w:style>
  <w:style w:type="paragraph" w:customStyle="1" w:styleId="1DFE1ED94808449ABC00E026493AC6B9">
    <w:name w:val="1DFE1ED94808449ABC00E026493AC6B9"/>
  </w:style>
  <w:style w:type="paragraph" w:customStyle="1" w:styleId="329DF092AAE446DF960296B5803BB8B2">
    <w:name w:val="329DF092AAE446DF960296B5803BB8B2"/>
  </w:style>
  <w:style w:type="paragraph" w:customStyle="1" w:styleId="3C909FBC1F514E2FB0E432BBC48B56AC">
    <w:name w:val="3C909FBC1F514E2FB0E432BBC48B56AC"/>
  </w:style>
  <w:style w:type="paragraph" w:customStyle="1" w:styleId="593104321FD54482B4A470ED4C930A6C">
    <w:name w:val="593104321FD54482B4A470ED4C930A6C"/>
  </w:style>
  <w:style w:type="character" w:styleId="PlaceholderText">
    <w:name w:val="Placeholder Text"/>
    <w:basedOn w:val="DefaultParagraphFont"/>
    <w:uiPriority w:val="99"/>
    <w:semiHidden/>
    <w:rsid w:val="000E589C"/>
    <w:rPr>
      <w:color w:val="808080"/>
    </w:rPr>
  </w:style>
  <w:style w:type="paragraph" w:customStyle="1" w:styleId="823D5C198DA846069B9F8E8D4CBF6E93">
    <w:name w:val="823D5C198DA846069B9F8E8D4CBF6E93"/>
  </w:style>
  <w:style w:type="paragraph" w:customStyle="1" w:styleId="EA2AEDB9267A42E881E818F201DCBE3D">
    <w:name w:val="EA2AEDB9267A42E881E818F201DCBE3D"/>
  </w:style>
  <w:style w:type="paragraph" w:customStyle="1" w:styleId="6C14ED01EBE74F6DADDA3C2B1275C512">
    <w:name w:val="6C14ED01EBE74F6DADDA3C2B1275C512"/>
  </w:style>
  <w:style w:type="paragraph" w:customStyle="1" w:styleId="7D017ED8F77443449910635075ADC628">
    <w:name w:val="7D017ED8F77443449910635075ADC6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Minut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tf02810155_win32 (1)</Template>
  <TotalTime>2</TotalTime>
  <Pages>2</Pages>
  <Words>317</Words>
  <Characters>1677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Liberty Eagles Hockey Club</dc:subject>
  <dc:creator>Jeff Johnson</dc:creator>
  <cp:keywords>11/11/2021</cp:keywords>
  <dc:description/>
  <cp:lastModifiedBy>Jeff Johnson</cp:lastModifiedBy>
  <cp:revision>2</cp:revision>
  <cp:lastPrinted>2012-01-04T23:03:00Z</cp:lastPrinted>
  <dcterms:created xsi:type="dcterms:W3CDTF">2021-11-16T13:37:00Z</dcterms:created>
  <dcterms:modified xsi:type="dcterms:W3CDTF">2021-11-16T13:37:00Z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TC010184131033</vt:lpwstr>
  </property>
  <property fmtid="{D5CDD505-2E9C-101B-9397-08002B2CF9AE}" pid="3" name="ContentTypeId">
    <vt:lpwstr>0x010100AA3F7D94069FF64A86F7DFF56D60E3BE</vt:lpwstr>
  </property>
  <property fmtid="{D5CDD505-2E9C-101B-9397-08002B2CF9AE}" pid="4" name="InternalTags">
    <vt:lpwstr/>
  </property>
  <property fmtid="{D5CDD505-2E9C-101B-9397-08002B2CF9AE}" pid="5" name="FeatureTags">
    <vt:lpwstr/>
  </property>
  <property fmtid="{D5CDD505-2E9C-101B-9397-08002B2CF9AE}" pid="6" name="LocalizationTags">
    <vt:lpwstr/>
  </property>
  <property fmtid="{D5CDD505-2E9C-101B-9397-08002B2CF9AE}" pid="7" name="ScenarioTags">
    <vt:lpwstr/>
  </property>
  <property fmtid="{D5CDD505-2E9C-101B-9397-08002B2CF9AE}" pid="8" name="CampaignTags">
    <vt:lpwstr/>
  </property>
  <property fmtid="{D5CDD505-2E9C-101B-9397-08002B2CF9AE}" pid="9" name="LocMarketGroupTiers">
    <vt:lpwstr>,t:Tier 1,t:Tier 2,t:Tier 3,</vt:lpwstr>
  </property>
</Properties>
</file>