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43"/>
        <w:gridCol w:w="2914"/>
        <w:gridCol w:w="2914"/>
        <w:gridCol w:w="2914"/>
        <w:gridCol w:w="2915"/>
      </w:tblGrid>
      <w:tr w:rsidR="00C975C1" w:rsidRPr="00D739BB" w14:paraId="4924E981" w14:textId="77777777">
        <w:trPr>
          <w:trHeight w:val="576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634DC2A4" w14:textId="77777777" w:rsidR="00C975C1" w:rsidRPr="00D739BB" w:rsidRDefault="00C975C1" w:rsidP="009B75BA">
            <w:pPr>
              <w:jc w:val="center"/>
              <w:rPr>
                <w:b/>
                <w:sz w:val="18"/>
                <w:szCs w:val="18"/>
                <w:u w:val="single"/>
              </w:rPr>
            </w:pPr>
            <w:bookmarkStart w:id="0" w:name="_GoBack"/>
            <w:bookmarkEnd w:id="0"/>
          </w:p>
          <w:p w14:paraId="3930F25B" w14:textId="7B0F3794" w:rsidR="00992B4B" w:rsidRPr="00992B4B" w:rsidRDefault="005D5AB1" w:rsidP="005D5AB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92B4B">
              <w:rPr>
                <w:rFonts w:ascii="Arial" w:hAnsi="Arial" w:cs="Arial"/>
                <w:b/>
                <w:sz w:val="18"/>
                <w:szCs w:val="18"/>
              </w:rPr>
              <w:t xml:space="preserve">Simsbury </w:t>
            </w:r>
            <w:proofErr w:type="spellStart"/>
            <w:r w:rsidR="00C154D2">
              <w:rPr>
                <w:rFonts w:ascii="Arial" w:hAnsi="Arial" w:cs="Arial"/>
                <w:b/>
                <w:sz w:val="18"/>
                <w:szCs w:val="18"/>
              </w:rPr>
              <w:t>PeeWee</w:t>
            </w:r>
            <w:proofErr w:type="spellEnd"/>
            <w:r w:rsidR="00C154D2">
              <w:rPr>
                <w:rFonts w:ascii="Arial" w:hAnsi="Arial" w:cs="Arial"/>
                <w:b/>
                <w:sz w:val="18"/>
                <w:szCs w:val="18"/>
              </w:rPr>
              <w:t xml:space="preserve"> A</w:t>
            </w:r>
          </w:p>
          <w:p w14:paraId="25CE72AA" w14:textId="77777777" w:rsidR="005D5AB1" w:rsidRPr="00992B4B" w:rsidRDefault="00992B4B" w:rsidP="005D5A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CTH</w:t>
            </w:r>
            <w:r w:rsidRPr="00992B4B">
              <w:rPr>
                <w:rFonts w:ascii="Arial" w:hAnsi="Arial" w:cs="Arial"/>
                <w:sz w:val="18"/>
                <w:szCs w:val="18"/>
              </w:rPr>
              <w:t>1047</w:t>
            </w:r>
          </w:p>
          <w:p w14:paraId="7C11A2EB" w14:textId="77777777" w:rsidR="005D5AB1" w:rsidRPr="00D739BB" w:rsidRDefault="005D5AB1" w:rsidP="005D5AB1">
            <w:pPr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</w:p>
          <w:p w14:paraId="3698B33A" w14:textId="29F90290" w:rsidR="00C154D2" w:rsidRPr="00D739BB" w:rsidRDefault="005D5AB1" w:rsidP="00581AC5">
            <w:pPr>
              <w:rPr>
                <w:rFonts w:ascii="Arial" w:hAnsi="Arial" w:cs="Arial"/>
                <w:sz w:val="18"/>
                <w:szCs w:val="18"/>
              </w:rPr>
            </w:pPr>
            <w:r w:rsidRPr="00D739BB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D2318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D739BB">
              <w:rPr>
                <w:rFonts w:ascii="Arial" w:hAnsi="Arial" w:cs="Arial"/>
                <w:sz w:val="18"/>
                <w:szCs w:val="18"/>
              </w:rPr>
              <w:t xml:space="preserve">  </w:t>
            </w:r>
          </w:p>
          <w:p w14:paraId="3B6593BB" w14:textId="77777777" w:rsidR="005D5AB1" w:rsidRPr="00D739BB" w:rsidRDefault="005D5AB1" w:rsidP="005D5AB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2E13C0F" w14:textId="77777777" w:rsidR="005D5AB1" w:rsidRPr="00D739BB" w:rsidRDefault="005D5AB1" w:rsidP="005D5AB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739BB">
              <w:rPr>
                <w:rFonts w:ascii="Arial" w:hAnsi="Arial" w:cs="Arial"/>
                <w:b/>
                <w:sz w:val="16"/>
                <w:szCs w:val="16"/>
              </w:rPr>
              <w:t>Coaches (CEP# Level/Year)</w:t>
            </w:r>
          </w:p>
          <w:p w14:paraId="55C9DE18" w14:textId="2EDCA0EF" w:rsidR="005D5AB1" w:rsidRPr="00D739BB" w:rsidRDefault="005D5AB1" w:rsidP="005D5AB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39BB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="00964C34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="00D739BB" w:rsidRPr="00D739BB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="002B3205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739BB">
              <w:rPr>
                <w:rFonts w:ascii="Times New Roman" w:hAnsi="Times New Roman" w:cs="Times New Roman"/>
                <w:sz w:val="15"/>
                <w:szCs w:val="15"/>
              </w:rPr>
              <w:t xml:space="preserve">HC </w:t>
            </w:r>
          </w:p>
          <w:p w14:paraId="3C5A25F8" w14:textId="56EBCB21" w:rsidR="005D5AB1" w:rsidRDefault="00D739BB" w:rsidP="005D5AB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="00992B4B">
              <w:rPr>
                <w:rFonts w:ascii="Times New Roman" w:hAnsi="Times New Roman" w:cs="Times New Roman"/>
                <w:sz w:val="15"/>
                <w:szCs w:val="15"/>
              </w:rPr>
              <w:t xml:space="preserve">   A</w:t>
            </w:r>
            <w:r w:rsidR="00992B4B" w:rsidRPr="00D739BB">
              <w:rPr>
                <w:rFonts w:ascii="Times New Roman" w:hAnsi="Times New Roman" w:cs="Times New Roman"/>
                <w:sz w:val="15"/>
                <w:szCs w:val="15"/>
              </w:rPr>
              <w:t xml:space="preserve">C </w:t>
            </w:r>
          </w:p>
          <w:p w14:paraId="63E01BCD" w14:textId="50E406F5" w:rsidR="00EA70C8" w:rsidRDefault="00EA70C8" w:rsidP="005D5AB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   AC </w:t>
            </w:r>
          </w:p>
          <w:p w14:paraId="4449DCEA" w14:textId="77777777" w:rsidR="00EA70C8" w:rsidRPr="00D739BB" w:rsidRDefault="00EA70C8" w:rsidP="005D5AB1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  <w:p w14:paraId="75A07294" w14:textId="4EE33033" w:rsidR="007906E1" w:rsidRPr="00D739BB" w:rsidRDefault="005D5AB1" w:rsidP="00C154D2">
            <w:pPr>
              <w:rPr>
                <w:sz w:val="18"/>
                <w:szCs w:val="18"/>
              </w:rPr>
            </w:pPr>
            <w:r w:rsidRPr="00D739BB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="00992B4B">
              <w:rPr>
                <w:rFonts w:ascii="Times New Roman" w:hAnsi="Times New Roman" w:cs="Times New Roman"/>
                <w:sz w:val="15"/>
                <w:szCs w:val="15"/>
              </w:rPr>
              <w:t xml:space="preserve">   </w:t>
            </w:r>
          </w:p>
        </w:tc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</w:tcPr>
          <w:p w14:paraId="275882B1" w14:textId="77777777" w:rsidR="00487E10" w:rsidRDefault="00487E10" w:rsidP="00487E10">
            <w:pPr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</w:p>
          <w:p w14:paraId="5DB8B474" w14:textId="77777777" w:rsidR="00581AC5" w:rsidRPr="00992B4B" w:rsidRDefault="00581AC5" w:rsidP="00581AC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92B4B">
              <w:rPr>
                <w:rFonts w:ascii="Arial" w:hAnsi="Arial" w:cs="Arial"/>
                <w:b/>
                <w:sz w:val="18"/>
                <w:szCs w:val="18"/>
              </w:rPr>
              <w:t xml:space="preserve">Simsbury </w:t>
            </w:r>
            <w:proofErr w:type="spellStart"/>
            <w:r>
              <w:rPr>
                <w:rFonts w:ascii="Arial" w:hAnsi="Arial" w:cs="Arial"/>
                <w:b/>
                <w:sz w:val="18"/>
                <w:szCs w:val="18"/>
              </w:rPr>
              <w:t>PeeWee</w:t>
            </w:r>
            <w:proofErr w:type="spellEnd"/>
            <w:r>
              <w:rPr>
                <w:rFonts w:ascii="Arial" w:hAnsi="Arial" w:cs="Arial"/>
                <w:b/>
                <w:sz w:val="18"/>
                <w:szCs w:val="18"/>
              </w:rPr>
              <w:t xml:space="preserve"> A</w:t>
            </w:r>
          </w:p>
          <w:p w14:paraId="11EFBDA8" w14:textId="77777777" w:rsidR="00581AC5" w:rsidRPr="00992B4B" w:rsidRDefault="00581AC5" w:rsidP="00581AC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CTH</w:t>
            </w:r>
            <w:r w:rsidRPr="00992B4B">
              <w:rPr>
                <w:rFonts w:ascii="Arial" w:hAnsi="Arial" w:cs="Arial"/>
                <w:sz w:val="18"/>
                <w:szCs w:val="18"/>
              </w:rPr>
              <w:t>1047</w:t>
            </w:r>
          </w:p>
          <w:p w14:paraId="354B7EA5" w14:textId="77777777" w:rsidR="00581AC5" w:rsidRPr="00D739BB" w:rsidRDefault="00581AC5" w:rsidP="00581AC5">
            <w:pPr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</w:p>
          <w:p w14:paraId="2C4644A7" w14:textId="77777777" w:rsidR="00581AC5" w:rsidRPr="00D739BB" w:rsidRDefault="00581AC5" w:rsidP="00581AC5">
            <w:pPr>
              <w:rPr>
                <w:rFonts w:ascii="Arial" w:hAnsi="Arial" w:cs="Arial"/>
                <w:sz w:val="18"/>
                <w:szCs w:val="18"/>
              </w:rPr>
            </w:pPr>
            <w:r w:rsidRPr="00D739BB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 xml:space="preserve">   </w:t>
            </w:r>
          </w:p>
          <w:p w14:paraId="1EC483CD" w14:textId="77777777" w:rsidR="00581AC5" w:rsidRPr="00D739BB" w:rsidRDefault="00581AC5" w:rsidP="00581AC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4010DBC" w14:textId="77777777" w:rsidR="00581AC5" w:rsidRPr="00D739BB" w:rsidRDefault="00581AC5" w:rsidP="00581AC5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739BB">
              <w:rPr>
                <w:rFonts w:ascii="Arial" w:hAnsi="Arial" w:cs="Arial"/>
                <w:b/>
                <w:sz w:val="16"/>
                <w:szCs w:val="16"/>
              </w:rPr>
              <w:t>Coaches (CEP# Level/Year)</w:t>
            </w:r>
          </w:p>
          <w:p w14:paraId="6778E353" w14:textId="77777777" w:rsidR="00581AC5" w:rsidRPr="00D739BB" w:rsidRDefault="00581AC5" w:rsidP="00581AC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39BB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739BB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739BB">
              <w:rPr>
                <w:rFonts w:ascii="Times New Roman" w:hAnsi="Times New Roman" w:cs="Times New Roman"/>
                <w:sz w:val="15"/>
                <w:szCs w:val="15"/>
              </w:rPr>
              <w:t xml:space="preserve">HC </w:t>
            </w:r>
          </w:p>
          <w:p w14:paraId="23B5D513" w14:textId="77777777" w:rsidR="00581AC5" w:rsidRDefault="00581AC5" w:rsidP="00581AC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   A</w:t>
            </w:r>
            <w:r w:rsidRPr="00D739BB">
              <w:rPr>
                <w:rFonts w:ascii="Times New Roman" w:hAnsi="Times New Roman" w:cs="Times New Roman"/>
                <w:sz w:val="15"/>
                <w:szCs w:val="15"/>
              </w:rPr>
              <w:t xml:space="preserve">C </w:t>
            </w:r>
          </w:p>
          <w:p w14:paraId="11BBFF4A" w14:textId="77777777" w:rsidR="00581AC5" w:rsidRDefault="00581AC5" w:rsidP="00581AC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   AC </w:t>
            </w:r>
          </w:p>
          <w:p w14:paraId="4C38A32A" w14:textId="3AD7D42B" w:rsidR="007906E1" w:rsidRPr="00D739BB" w:rsidRDefault="007906E1" w:rsidP="00992B4B">
            <w:pPr>
              <w:rPr>
                <w:sz w:val="18"/>
                <w:szCs w:val="18"/>
              </w:rPr>
            </w:pPr>
          </w:p>
        </w:tc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</w:tcPr>
          <w:p w14:paraId="33D860AB" w14:textId="77777777" w:rsidR="004F6ACB" w:rsidRPr="00D739BB" w:rsidRDefault="004F6ACB" w:rsidP="004F6ACB">
            <w:pPr>
              <w:jc w:val="center"/>
              <w:rPr>
                <w:b/>
                <w:sz w:val="18"/>
                <w:szCs w:val="18"/>
                <w:u w:val="single"/>
              </w:rPr>
            </w:pPr>
          </w:p>
          <w:p w14:paraId="3099477B" w14:textId="77777777" w:rsidR="00581AC5" w:rsidRPr="00992B4B" w:rsidRDefault="00581AC5" w:rsidP="00581AC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92B4B">
              <w:rPr>
                <w:rFonts w:ascii="Arial" w:hAnsi="Arial" w:cs="Arial"/>
                <w:b/>
                <w:sz w:val="18"/>
                <w:szCs w:val="18"/>
              </w:rPr>
              <w:t xml:space="preserve">Simsbury </w:t>
            </w:r>
            <w:proofErr w:type="spellStart"/>
            <w:r>
              <w:rPr>
                <w:rFonts w:ascii="Arial" w:hAnsi="Arial" w:cs="Arial"/>
                <w:b/>
                <w:sz w:val="18"/>
                <w:szCs w:val="18"/>
              </w:rPr>
              <w:t>PeeWee</w:t>
            </w:r>
            <w:proofErr w:type="spellEnd"/>
            <w:r>
              <w:rPr>
                <w:rFonts w:ascii="Arial" w:hAnsi="Arial" w:cs="Arial"/>
                <w:b/>
                <w:sz w:val="18"/>
                <w:szCs w:val="18"/>
              </w:rPr>
              <w:t xml:space="preserve"> A</w:t>
            </w:r>
          </w:p>
          <w:p w14:paraId="0357FD93" w14:textId="77777777" w:rsidR="00581AC5" w:rsidRPr="00992B4B" w:rsidRDefault="00581AC5" w:rsidP="00581AC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CTH</w:t>
            </w:r>
            <w:r w:rsidRPr="00992B4B">
              <w:rPr>
                <w:rFonts w:ascii="Arial" w:hAnsi="Arial" w:cs="Arial"/>
                <w:sz w:val="18"/>
                <w:szCs w:val="18"/>
              </w:rPr>
              <w:t>1047</w:t>
            </w:r>
          </w:p>
          <w:p w14:paraId="61A7933E" w14:textId="77777777" w:rsidR="00581AC5" w:rsidRPr="00D739BB" w:rsidRDefault="00581AC5" w:rsidP="00581AC5">
            <w:pPr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</w:p>
          <w:p w14:paraId="74C89D1E" w14:textId="77777777" w:rsidR="00581AC5" w:rsidRPr="00D739BB" w:rsidRDefault="00581AC5" w:rsidP="00581AC5">
            <w:pPr>
              <w:rPr>
                <w:rFonts w:ascii="Arial" w:hAnsi="Arial" w:cs="Arial"/>
                <w:sz w:val="18"/>
                <w:szCs w:val="18"/>
              </w:rPr>
            </w:pPr>
            <w:r w:rsidRPr="00D739BB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 xml:space="preserve">   </w:t>
            </w:r>
          </w:p>
          <w:p w14:paraId="4F4081CE" w14:textId="77777777" w:rsidR="00581AC5" w:rsidRPr="00D739BB" w:rsidRDefault="00581AC5" w:rsidP="00581AC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8C0AA0D" w14:textId="77777777" w:rsidR="00581AC5" w:rsidRPr="00D739BB" w:rsidRDefault="00581AC5" w:rsidP="00581AC5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739BB">
              <w:rPr>
                <w:rFonts w:ascii="Arial" w:hAnsi="Arial" w:cs="Arial"/>
                <w:b/>
                <w:sz w:val="16"/>
                <w:szCs w:val="16"/>
              </w:rPr>
              <w:t>Coaches (CEP# Level/Year)</w:t>
            </w:r>
          </w:p>
          <w:p w14:paraId="1248BC59" w14:textId="77777777" w:rsidR="00581AC5" w:rsidRPr="00D739BB" w:rsidRDefault="00581AC5" w:rsidP="00581AC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39BB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739BB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739BB">
              <w:rPr>
                <w:rFonts w:ascii="Times New Roman" w:hAnsi="Times New Roman" w:cs="Times New Roman"/>
                <w:sz w:val="15"/>
                <w:szCs w:val="15"/>
              </w:rPr>
              <w:t xml:space="preserve">HC </w:t>
            </w:r>
          </w:p>
          <w:p w14:paraId="0B6E4D1F" w14:textId="77777777" w:rsidR="00581AC5" w:rsidRDefault="00581AC5" w:rsidP="00581AC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   A</w:t>
            </w:r>
            <w:r w:rsidRPr="00D739BB">
              <w:rPr>
                <w:rFonts w:ascii="Times New Roman" w:hAnsi="Times New Roman" w:cs="Times New Roman"/>
                <w:sz w:val="15"/>
                <w:szCs w:val="15"/>
              </w:rPr>
              <w:t xml:space="preserve">C </w:t>
            </w:r>
          </w:p>
          <w:p w14:paraId="219146E0" w14:textId="77777777" w:rsidR="00581AC5" w:rsidRDefault="00581AC5" w:rsidP="00581AC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   AC </w:t>
            </w:r>
          </w:p>
          <w:p w14:paraId="2460F7CD" w14:textId="62E4C5E6" w:rsidR="00C975C1" w:rsidRPr="00D739BB" w:rsidRDefault="00C975C1" w:rsidP="00992B4B">
            <w:pPr>
              <w:rPr>
                <w:sz w:val="18"/>
                <w:szCs w:val="18"/>
              </w:rPr>
            </w:pPr>
          </w:p>
        </w:tc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</w:tcPr>
          <w:p w14:paraId="370F4572" w14:textId="77777777" w:rsidR="004F6ACB" w:rsidRPr="00D739BB" w:rsidRDefault="004F6ACB" w:rsidP="004F6ACB">
            <w:pPr>
              <w:jc w:val="center"/>
              <w:rPr>
                <w:b/>
                <w:sz w:val="18"/>
                <w:szCs w:val="18"/>
                <w:u w:val="single"/>
              </w:rPr>
            </w:pPr>
          </w:p>
          <w:p w14:paraId="31674920" w14:textId="77777777" w:rsidR="00581AC5" w:rsidRPr="00992B4B" w:rsidRDefault="00581AC5" w:rsidP="00581AC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92B4B">
              <w:rPr>
                <w:rFonts w:ascii="Arial" w:hAnsi="Arial" w:cs="Arial"/>
                <w:b/>
                <w:sz w:val="18"/>
                <w:szCs w:val="18"/>
              </w:rPr>
              <w:t xml:space="preserve">Simsbury </w:t>
            </w:r>
            <w:proofErr w:type="spellStart"/>
            <w:r>
              <w:rPr>
                <w:rFonts w:ascii="Arial" w:hAnsi="Arial" w:cs="Arial"/>
                <w:b/>
                <w:sz w:val="18"/>
                <w:szCs w:val="18"/>
              </w:rPr>
              <w:t>PeeWee</w:t>
            </w:r>
            <w:proofErr w:type="spellEnd"/>
            <w:r>
              <w:rPr>
                <w:rFonts w:ascii="Arial" w:hAnsi="Arial" w:cs="Arial"/>
                <w:b/>
                <w:sz w:val="18"/>
                <w:szCs w:val="18"/>
              </w:rPr>
              <w:t xml:space="preserve"> A</w:t>
            </w:r>
          </w:p>
          <w:p w14:paraId="626D0EE3" w14:textId="77777777" w:rsidR="00581AC5" w:rsidRPr="00992B4B" w:rsidRDefault="00581AC5" w:rsidP="00581AC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CTH</w:t>
            </w:r>
            <w:r w:rsidRPr="00992B4B">
              <w:rPr>
                <w:rFonts w:ascii="Arial" w:hAnsi="Arial" w:cs="Arial"/>
                <w:sz w:val="18"/>
                <w:szCs w:val="18"/>
              </w:rPr>
              <w:t>1047</w:t>
            </w:r>
          </w:p>
          <w:p w14:paraId="0CE1187F" w14:textId="77777777" w:rsidR="00581AC5" w:rsidRPr="00D739BB" w:rsidRDefault="00581AC5" w:rsidP="00581AC5">
            <w:pPr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</w:p>
          <w:p w14:paraId="3275878B" w14:textId="77777777" w:rsidR="00581AC5" w:rsidRPr="00D739BB" w:rsidRDefault="00581AC5" w:rsidP="00581AC5">
            <w:pPr>
              <w:rPr>
                <w:rFonts w:ascii="Arial" w:hAnsi="Arial" w:cs="Arial"/>
                <w:sz w:val="18"/>
                <w:szCs w:val="18"/>
              </w:rPr>
            </w:pPr>
            <w:r w:rsidRPr="00D739BB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 xml:space="preserve">   </w:t>
            </w:r>
          </w:p>
          <w:p w14:paraId="61DDBD4E" w14:textId="77777777" w:rsidR="00581AC5" w:rsidRPr="00D739BB" w:rsidRDefault="00581AC5" w:rsidP="00581AC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2B44310" w14:textId="77777777" w:rsidR="00581AC5" w:rsidRPr="00D739BB" w:rsidRDefault="00581AC5" w:rsidP="00581AC5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739BB">
              <w:rPr>
                <w:rFonts w:ascii="Arial" w:hAnsi="Arial" w:cs="Arial"/>
                <w:b/>
                <w:sz w:val="16"/>
                <w:szCs w:val="16"/>
              </w:rPr>
              <w:t>Coaches (CEP# Level/Year)</w:t>
            </w:r>
          </w:p>
          <w:p w14:paraId="287D7B9B" w14:textId="77777777" w:rsidR="00581AC5" w:rsidRPr="00D739BB" w:rsidRDefault="00581AC5" w:rsidP="00581AC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39BB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739BB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739BB">
              <w:rPr>
                <w:rFonts w:ascii="Times New Roman" w:hAnsi="Times New Roman" w:cs="Times New Roman"/>
                <w:sz w:val="15"/>
                <w:szCs w:val="15"/>
              </w:rPr>
              <w:t xml:space="preserve">HC </w:t>
            </w:r>
          </w:p>
          <w:p w14:paraId="70FBA506" w14:textId="77777777" w:rsidR="00581AC5" w:rsidRDefault="00581AC5" w:rsidP="00581AC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   A</w:t>
            </w:r>
            <w:r w:rsidRPr="00D739BB">
              <w:rPr>
                <w:rFonts w:ascii="Times New Roman" w:hAnsi="Times New Roman" w:cs="Times New Roman"/>
                <w:sz w:val="15"/>
                <w:szCs w:val="15"/>
              </w:rPr>
              <w:t xml:space="preserve">C </w:t>
            </w:r>
          </w:p>
          <w:p w14:paraId="00F6CE78" w14:textId="77777777" w:rsidR="00581AC5" w:rsidRDefault="00581AC5" w:rsidP="00581AC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   AC </w:t>
            </w:r>
          </w:p>
          <w:p w14:paraId="3E0CA4D1" w14:textId="662F93F5" w:rsidR="00C975C1" w:rsidRPr="00D739BB" w:rsidRDefault="00C975C1" w:rsidP="00992B4B">
            <w:pPr>
              <w:rPr>
                <w:sz w:val="18"/>
                <w:szCs w:val="18"/>
              </w:rPr>
            </w:pP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4B7B2F1" w14:textId="77777777" w:rsidR="00581AC5" w:rsidRPr="00992B4B" w:rsidRDefault="00581AC5" w:rsidP="00581AC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92B4B">
              <w:rPr>
                <w:rFonts w:ascii="Arial" w:hAnsi="Arial" w:cs="Arial"/>
                <w:b/>
                <w:sz w:val="18"/>
                <w:szCs w:val="18"/>
              </w:rPr>
              <w:t xml:space="preserve">Simsbury </w:t>
            </w:r>
            <w:proofErr w:type="spellStart"/>
            <w:r>
              <w:rPr>
                <w:rFonts w:ascii="Arial" w:hAnsi="Arial" w:cs="Arial"/>
                <w:b/>
                <w:sz w:val="18"/>
                <w:szCs w:val="18"/>
              </w:rPr>
              <w:t>PeeWee</w:t>
            </w:r>
            <w:proofErr w:type="spellEnd"/>
            <w:r>
              <w:rPr>
                <w:rFonts w:ascii="Arial" w:hAnsi="Arial" w:cs="Arial"/>
                <w:b/>
                <w:sz w:val="18"/>
                <w:szCs w:val="18"/>
              </w:rPr>
              <w:t xml:space="preserve"> A</w:t>
            </w:r>
          </w:p>
          <w:p w14:paraId="4658B70B" w14:textId="77777777" w:rsidR="00581AC5" w:rsidRPr="00992B4B" w:rsidRDefault="00581AC5" w:rsidP="00581AC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CTH</w:t>
            </w:r>
            <w:r w:rsidRPr="00992B4B">
              <w:rPr>
                <w:rFonts w:ascii="Arial" w:hAnsi="Arial" w:cs="Arial"/>
                <w:sz w:val="18"/>
                <w:szCs w:val="18"/>
              </w:rPr>
              <w:t>1047</w:t>
            </w:r>
          </w:p>
          <w:p w14:paraId="547305A0" w14:textId="77777777" w:rsidR="00581AC5" w:rsidRPr="00D739BB" w:rsidRDefault="00581AC5" w:rsidP="00581AC5">
            <w:pPr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</w:p>
          <w:p w14:paraId="5BABA2CA" w14:textId="77777777" w:rsidR="00581AC5" w:rsidRPr="00D739BB" w:rsidRDefault="00581AC5" w:rsidP="00581AC5">
            <w:pPr>
              <w:rPr>
                <w:rFonts w:ascii="Arial" w:hAnsi="Arial" w:cs="Arial"/>
                <w:sz w:val="18"/>
                <w:szCs w:val="18"/>
              </w:rPr>
            </w:pPr>
            <w:r w:rsidRPr="00D739BB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 xml:space="preserve">   </w:t>
            </w:r>
          </w:p>
          <w:p w14:paraId="62910D27" w14:textId="77777777" w:rsidR="00581AC5" w:rsidRPr="00D739BB" w:rsidRDefault="00581AC5" w:rsidP="00581AC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1B26EFA" w14:textId="77777777" w:rsidR="00581AC5" w:rsidRPr="00D739BB" w:rsidRDefault="00581AC5" w:rsidP="00581AC5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739BB">
              <w:rPr>
                <w:rFonts w:ascii="Arial" w:hAnsi="Arial" w:cs="Arial"/>
                <w:b/>
                <w:sz w:val="16"/>
                <w:szCs w:val="16"/>
              </w:rPr>
              <w:t>Coaches (CEP# Level/Year)</w:t>
            </w:r>
          </w:p>
          <w:p w14:paraId="6558568B" w14:textId="77777777" w:rsidR="00581AC5" w:rsidRPr="00D739BB" w:rsidRDefault="00581AC5" w:rsidP="00581AC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39BB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739BB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739BB">
              <w:rPr>
                <w:rFonts w:ascii="Times New Roman" w:hAnsi="Times New Roman" w:cs="Times New Roman"/>
                <w:sz w:val="15"/>
                <w:szCs w:val="15"/>
              </w:rPr>
              <w:t xml:space="preserve">HC </w:t>
            </w:r>
          </w:p>
          <w:p w14:paraId="08FCF7BA" w14:textId="77777777" w:rsidR="00581AC5" w:rsidRDefault="00581AC5" w:rsidP="00581AC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   A</w:t>
            </w:r>
            <w:r w:rsidRPr="00D739BB">
              <w:rPr>
                <w:rFonts w:ascii="Times New Roman" w:hAnsi="Times New Roman" w:cs="Times New Roman"/>
                <w:sz w:val="15"/>
                <w:szCs w:val="15"/>
              </w:rPr>
              <w:t xml:space="preserve">C </w:t>
            </w:r>
          </w:p>
          <w:p w14:paraId="6BB85D41" w14:textId="77777777" w:rsidR="00581AC5" w:rsidRDefault="00581AC5" w:rsidP="00581AC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   AC </w:t>
            </w:r>
          </w:p>
          <w:p w14:paraId="6C490A81" w14:textId="0446775A" w:rsidR="007906E1" w:rsidRPr="00D739BB" w:rsidRDefault="007906E1" w:rsidP="00487E10">
            <w:pPr>
              <w:rPr>
                <w:sz w:val="18"/>
                <w:szCs w:val="18"/>
              </w:rPr>
            </w:pPr>
          </w:p>
        </w:tc>
      </w:tr>
      <w:tr w:rsidR="00C975C1" w:rsidRPr="00D739BB" w14:paraId="28D8C37F" w14:textId="77777777">
        <w:trPr>
          <w:trHeight w:val="576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08D2E91F" w14:textId="77777777" w:rsidR="00581AC5" w:rsidRDefault="00581AC5" w:rsidP="00581AC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FD339EE" w14:textId="77777777" w:rsidR="00581AC5" w:rsidRDefault="00581AC5" w:rsidP="00581AC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3F2A82C" w14:textId="1E4608FB" w:rsidR="00581AC5" w:rsidRPr="00992B4B" w:rsidRDefault="00581AC5" w:rsidP="00581AC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92B4B">
              <w:rPr>
                <w:rFonts w:ascii="Arial" w:hAnsi="Arial" w:cs="Arial"/>
                <w:b/>
                <w:sz w:val="18"/>
                <w:szCs w:val="18"/>
              </w:rPr>
              <w:t xml:space="preserve">Simsbury </w:t>
            </w:r>
            <w:proofErr w:type="spellStart"/>
            <w:r>
              <w:rPr>
                <w:rFonts w:ascii="Arial" w:hAnsi="Arial" w:cs="Arial"/>
                <w:b/>
                <w:sz w:val="18"/>
                <w:szCs w:val="18"/>
              </w:rPr>
              <w:t>PeeWee</w:t>
            </w:r>
            <w:proofErr w:type="spellEnd"/>
            <w:r>
              <w:rPr>
                <w:rFonts w:ascii="Arial" w:hAnsi="Arial" w:cs="Arial"/>
                <w:b/>
                <w:sz w:val="18"/>
                <w:szCs w:val="18"/>
              </w:rPr>
              <w:t xml:space="preserve"> A</w:t>
            </w:r>
          </w:p>
          <w:p w14:paraId="6F2A9ADD" w14:textId="77777777" w:rsidR="00581AC5" w:rsidRPr="00992B4B" w:rsidRDefault="00581AC5" w:rsidP="00581AC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CTH</w:t>
            </w:r>
            <w:r w:rsidRPr="00992B4B">
              <w:rPr>
                <w:rFonts w:ascii="Arial" w:hAnsi="Arial" w:cs="Arial"/>
                <w:sz w:val="18"/>
                <w:szCs w:val="18"/>
              </w:rPr>
              <w:t>1047</w:t>
            </w:r>
          </w:p>
          <w:p w14:paraId="50840C4A" w14:textId="77777777" w:rsidR="00581AC5" w:rsidRPr="00D739BB" w:rsidRDefault="00581AC5" w:rsidP="00581AC5">
            <w:pPr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</w:p>
          <w:p w14:paraId="74D86465" w14:textId="77777777" w:rsidR="00581AC5" w:rsidRPr="00D739BB" w:rsidRDefault="00581AC5" w:rsidP="00581AC5">
            <w:pPr>
              <w:rPr>
                <w:rFonts w:ascii="Arial" w:hAnsi="Arial" w:cs="Arial"/>
                <w:sz w:val="18"/>
                <w:szCs w:val="18"/>
              </w:rPr>
            </w:pPr>
            <w:r w:rsidRPr="00D739BB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 xml:space="preserve">   </w:t>
            </w:r>
          </w:p>
          <w:p w14:paraId="2C907E03" w14:textId="77777777" w:rsidR="00581AC5" w:rsidRPr="00D739BB" w:rsidRDefault="00581AC5" w:rsidP="00581AC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E3F14BA" w14:textId="77777777" w:rsidR="00581AC5" w:rsidRPr="00D739BB" w:rsidRDefault="00581AC5" w:rsidP="00581AC5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739BB">
              <w:rPr>
                <w:rFonts w:ascii="Arial" w:hAnsi="Arial" w:cs="Arial"/>
                <w:b/>
                <w:sz w:val="16"/>
                <w:szCs w:val="16"/>
              </w:rPr>
              <w:t>Coaches (CEP# Level/Year)</w:t>
            </w:r>
          </w:p>
          <w:p w14:paraId="150B0308" w14:textId="77777777" w:rsidR="00581AC5" w:rsidRPr="00D739BB" w:rsidRDefault="00581AC5" w:rsidP="00581AC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39BB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739BB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739BB">
              <w:rPr>
                <w:rFonts w:ascii="Times New Roman" w:hAnsi="Times New Roman" w:cs="Times New Roman"/>
                <w:sz w:val="15"/>
                <w:szCs w:val="15"/>
              </w:rPr>
              <w:t xml:space="preserve">HC </w:t>
            </w:r>
          </w:p>
          <w:p w14:paraId="62800D1D" w14:textId="77777777" w:rsidR="00581AC5" w:rsidRDefault="00581AC5" w:rsidP="00581AC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   A</w:t>
            </w:r>
            <w:r w:rsidRPr="00D739BB">
              <w:rPr>
                <w:rFonts w:ascii="Times New Roman" w:hAnsi="Times New Roman" w:cs="Times New Roman"/>
                <w:sz w:val="15"/>
                <w:szCs w:val="15"/>
              </w:rPr>
              <w:t xml:space="preserve">C </w:t>
            </w:r>
          </w:p>
          <w:p w14:paraId="65840F1D" w14:textId="77777777" w:rsidR="00581AC5" w:rsidRDefault="00581AC5" w:rsidP="00581AC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   AC </w:t>
            </w:r>
          </w:p>
          <w:p w14:paraId="599D7CEE" w14:textId="54CBE34C" w:rsidR="007906E1" w:rsidRPr="00D739BB" w:rsidRDefault="007906E1" w:rsidP="00992B4B">
            <w:pPr>
              <w:rPr>
                <w:sz w:val="18"/>
                <w:szCs w:val="18"/>
              </w:rPr>
            </w:pPr>
          </w:p>
        </w:tc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</w:tcPr>
          <w:p w14:paraId="09CEA0CA" w14:textId="77777777" w:rsidR="004F6ACB" w:rsidRPr="00D739BB" w:rsidRDefault="004F6ACB" w:rsidP="004F6ACB">
            <w:pPr>
              <w:jc w:val="center"/>
              <w:rPr>
                <w:b/>
                <w:sz w:val="18"/>
                <w:szCs w:val="18"/>
                <w:u w:val="single"/>
              </w:rPr>
            </w:pPr>
          </w:p>
          <w:p w14:paraId="56FB0F31" w14:textId="77777777" w:rsidR="00A437A0" w:rsidRDefault="00A437A0" w:rsidP="004F6ACB">
            <w:pPr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</w:p>
          <w:p w14:paraId="65018918" w14:textId="77777777" w:rsidR="00581AC5" w:rsidRPr="00992B4B" w:rsidRDefault="00581AC5" w:rsidP="00581AC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92B4B">
              <w:rPr>
                <w:rFonts w:ascii="Arial" w:hAnsi="Arial" w:cs="Arial"/>
                <w:b/>
                <w:sz w:val="18"/>
                <w:szCs w:val="18"/>
              </w:rPr>
              <w:t xml:space="preserve">Simsbury </w:t>
            </w:r>
            <w:proofErr w:type="spellStart"/>
            <w:r>
              <w:rPr>
                <w:rFonts w:ascii="Arial" w:hAnsi="Arial" w:cs="Arial"/>
                <w:b/>
                <w:sz w:val="18"/>
                <w:szCs w:val="18"/>
              </w:rPr>
              <w:t>PeeWee</w:t>
            </w:r>
            <w:proofErr w:type="spellEnd"/>
            <w:r>
              <w:rPr>
                <w:rFonts w:ascii="Arial" w:hAnsi="Arial" w:cs="Arial"/>
                <w:b/>
                <w:sz w:val="18"/>
                <w:szCs w:val="18"/>
              </w:rPr>
              <w:t xml:space="preserve"> A</w:t>
            </w:r>
          </w:p>
          <w:p w14:paraId="06F54533" w14:textId="77777777" w:rsidR="00581AC5" w:rsidRPr="00992B4B" w:rsidRDefault="00581AC5" w:rsidP="00581AC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CTH</w:t>
            </w:r>
            <w:r w:rsidRPr="00992B4B">
              <w:rPr>
                <w:rFonts w:ascii="Arial" w:hAnsi="Arial" w:cs="Arial"/>
                <w:sz w:val="18"/>
                <w:szCs w:val="18"/>
              </w:rPr>
              <w:t>1047</w:t>
            </w:r>
          </w:p>
          <w:p w14:paraId="0A6C6316" w14:textId="77777777" w:rsidR="00581AC5" w:rsidRPr="00D739BB" w:rsidRDefault="00581AC5" w:rsidP="00581AC5">
            <w:pPr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</w:p>
          <w:p w14:paraId="7B220740" w14:textId="77777777" w:rsidR="00581AC5" w:rsidRPr="00D739BB" w:rsidRDefault="00581AC5" w:rsidP="00581AC5">
            <w:pPr>
              <w:rPr>
                <w:rFonts w:ascii="Arial" w:hAnsi="Arial" w:cs="Arial"/>
                <w:sz w:val="18"/>
                <w:szCs w:val="18"/>
              </w:rPr>
            </w:pPr>
            <w:r w:rsidRPr="00D739BB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 xml:space="preserve">   </w:t>
            </w:r>
          </w:p>
          <w:p w14:paraId="637D0E4B" w14:textId="77777777" w:rsidR="00581AC5" w:rsidRPr="00D739BB" w:rsidRDefault="00581AC5" w:rsidP="00581AC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F9A50C0" w14:textId="77777777" w:rsidR="00581AC5" w:rsidRPr="00D739BB" w:rsidRDefault="00581AC5" w:rsidP="00581AC5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739BB">
              <w:rPr>
                <w:rFonts w:ascii="Arial" w:hAnsi="Arial" w:cs="Arial"/>
                <w:b/>
                <w:sz w:val="16"/>
                <w:szCs w:val="16"/>
              </w:rPr>
              <w:t>Coaches (CEP# Level/Year)</w:t>
            </w:r>
          </w:p>
          <w:p w14:paraId="6E18B91A" w14:textId="77777777" w:rsidR="00581AC5" w:rsidRPr="00D739BB" w:rsidRDefault="00581AC5" w:rsidP="00581AC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39BB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739BB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739BB">
              <w:rPr>
                <w:rFonts w:ascii="Times New Roman" w:hAnsi="Times New Roman" w:cs="Times New Roman"/>
                <w:sz w:val="15"/>
                <w:szCs w:val="15"/>
              </w:rPr>
              <w:t xml:space="preserve">HC </w:t>
            </w:r>
          </w:p>
          <w:p w14:paraId="4582151A" w14:textId="77777777" w:rsidR="00581AC5" w:rsidRDefault="00581AC5" w:rsidP="00581AC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   A</w:t>
            </w:r>
            <w:r w:rsidRPr="00D739BB">
              <w:rPr>
                <w:rFonts w:ascii="Times New Roman" w:hAnsi="Times New Roman" w:cs="Times New Roman"/>
                <w:sz w:val="15"/>
                <w:szCs w:val="15"/>
              </w:rPr>
              <w:t xml:space="preserve">C </w:t>
            </w:r>
          </w:p>
          <w:p w14:paraId="2A706DA0" w14:textId="77777777" w:rsidR="00581AC5" w:rsidRDefault="00581AC5" w:rsidP="00581AC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   AC </w:t>
            </w:r>
          </w:p>
          <w:p w14:paraId="50F0B00A" w14:textId="4ACDC732" w:rsidR="007906E1" w:rsidRPr="00D739BB" w:rsidRDefault="007906E1" w:rsidP="00992B4B">
            <w:pPr>
              <w:rPr>
                <w:sz w:val="18"/>
                <w:szCs w:val="18"/>
              </w:rPr>
            </w:pPr>
          </w:p>
        </w:tc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</w:tcPr>
          <w:p w14:paraId="3C9E4221" w14:textId="77777777" w:rsidR="004F6ACB" w:rsidRPr="00D739BB" w:rsidRDefault="004F6ACB" w:rsidP="004F6ACB">
            <w:pPr>
              <w:jc w:val="center"/>
              <w:rPr>
                <w:b/>
                <w:sz w:val="18"/>
                <w:szCs w:val="18"/>
                <w:u w:val="single"/>
              </w:rPr>
            </w:pPr>
          </w:p>
          <w:p w14:paraId="1E5BC54E" w14:textId="77777777" w:rsidR="00A437A0" w:rsidRDefault="00A437A0" w:rsidP="004F6ACB">
            <w:pPr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</w:p>
          <w:p w14:paraId="65625ADE" w14:textId="77777777" w:rsidR="00581AC5" w:rsidRPr="00992B4B" w:rsidRDefault="00581AC5" w:rsidP="00581AC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92B4B">
              <w:rPr>
                <w:rFonts w:ascii="Arial" w:hAnsi="Arial" w:cs="Arial"/>
                <w:b/>
                <w:sz w:val="18"/>
                <w:szCs w:val="18"/>
              </w:rPr>
              <w:t xml:space="preserve">Simsbury </w:t>
            </w:r>
            <w:proofErr w:type="spellStart"/>
            <w:r>
              <w:rPr>
                <w:rFonts w:ascii="Arial" w:hAnsi="Arial" w:cs="Arial"/>
                <w:b/>
                <w:sz w:val="18"/>
                <w:szCs w:val="18"/>
              </w:rPr>
              <w:t>PeeWee</w:t>
            </w:r>
            <w:proofErr w:type="spellEnd"/>
            <w:r>
              <w:rPr>
                <w:rFonts w:ascii="Arial" w:hAnsi="Arial" w:cs="Arial"/>
                <w:b/>
                <w:sz w:val="18"/>
                <w:szCs w:val="18"/>
              </w:rPr>
              <w:t xml:space="preserve"> A</w:t>
            </w:r>
          </w:p>
          <w:p w14:paraId="0944D6C9" w14:textId="77777777" w:rsidR="00581AC5" w:rsidRPr="00992B4B" w:rsidRDefault="00581AC5" w:rsidP="00581AC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CTH</w:t>
            </w:r>
            <w:r w:rsidRPr="00992B4B">
              <w:rPr>
                <w:rFonts w:ascii="Arial" w:hAnsi="Arial" w:cs="Arial"/>
                <w:sz w:val="18"/>
                <w:szCs w:val="18"/>
              </w:rPr>
              <w:t>1047</w:t>
            </w:r>
          </w:p>
          <w:p w14:paraId="30F09238" w14:textId="77777777" w:rsidR="00581AC5" w:rsidRPr="00D739BB" w:rsidRDefault="00581AC5" w:rsidP="00581AC5">
            <w:pPr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</w:p>
          <w:p w14:paraId="182646D6" w14:textId="77777777" w:rsidR="00581AC5" w:rsidRPr="00D739BB" w:rsidRDefault="00581AC5" w:rsidP="00581AC5">
            <w:pPr>
              <w:rPr>
                <w:rFonts w:ascii="Arial" w:hAnsi="Arial" w:cs="Arial"/>
                <w:sz w:val="18"/>
                <w:szCs w:val="18"/>
              </w:rPr>
            </w:pPr>
            <w:r w:rsidRPr="00D739BB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 xml:space="preserve">   </w:t>
            </w:r>
          </w:p>
          <w:p w14:paraId="0F784714" w14:textId="77777777" w:rsidR="00581AC5" w:rsidRPr="00D739BB" w:rsidRDefault="00581AC5" w:rsidP="00581AC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44B7ABF" w14:textId="77777777" w:rsidR="00581AC5" w:rsidRPr="00D739BB" w:rsidRDefault="00581AC5" w:rsidP="00581AC5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739BB">
              <w:rPr>
                <w:rFonts w:ascii="Arial" w:hAnsi="Arial" w:cs="Arial"/>
                <w:b/>
                <w:sz w:val="16"/>
                <w:szCs w:val="16"/>
              </w:rPr>
              <w:t>Coaches (CEP# Level/Year)</w:t>
            </w:r>
          </w:p>
          <w:p w14:paraId="2EB0B8DF" w14:textId="77777777" w:rsidR="00581AC5" w:rsidRPr="00D739BB" w:rsidRDefault="00581AC5" w:rsidP="00581AC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39BB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739BB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739BB">
              <w:rPr>
                <w:rFonts w:ascii="Times New Roman" w:hAnsi="Times New Roman" w:cs="Times New Roman"/>
                <w:sz w:val="15"/>
                <w:szCs w:val="15"/>
              </w:rPr>
              <w:t xml:space="preserve">HC </w:t>
            </w:r>
          </w:p>
          <w:p w14:paraId="4CB1016D" w14:textId="77777777" w:rsidR="00581AC5" w:rsidRDefault="00581AC5" w:rsidP="00581AC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   A</w:t>
            </w:r>
            <w:r w:rsidRPr="00D739BB">
              <w:rPr>
                <w:rFonts w:ascii="Times New Roman" w:hAnsi="Times New Roman" w:cs="Times New Roman"/>
                <w:sz w:val="15"/>
                <w:szCs w:val="15"/>
              </w:rPr>
              <w:t xml:space="preserve">C </w:t>
            </w:r>
          </w:p>
          <w:p w14:paraId="3D909833" w14:textId="77777777" w:rsidR="00581AC5" w:rsidRDefault="00581AC5" w:rsidP="00581AC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   AC </w:t>
            </w:r>
          </w:p>
          <w:p w14:paraId="51629101" w14:textId="7725884B" w:rsidR="007906E1" w:rsidRPr="00474229" w:rsidRDefault="00992B4B" w:rsidP="00992B4B">
            <w:pPr>
              <w:rPr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</w:tcPr>
          <w:p w14:paraId="4D61B824" w14:textId="77777777" w:rsidR="004F6ACB" w:rsidRPr="00D739BB" w:rsidRDefault="004F6ACB" w:rsidP="004F6ACB">
            <w:pPr>
              <w:jc w:val="center"/>
              <w:rPr>
                <w:b/>
                <w:sz w:val="18"/>
                <w:szCs w:val="18"/>
                <w:u w:val="single"/>
              </w:rPr>
            </w:pPr>
          </w:p>
          <w:p w14:paraId="38E222AF" w14:textId="77777777" w:rsidR="00A437A0" w:rsidRDefault="00A437A0" w:rsidP="004F6ACB">
            <w:pPr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</w:p>
          <w:p w14:paraId="7CC071A4" w14:textId="77777777" w:rsidR="00581AC5" w:rsidRPr="00992B4B" w:rsidRDefault="00581AC5" w:rsidP="00581AC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92B4B">
              <w:rPr>
                <w:rFonts w:ascii="Arial" w:hAnsi="Arial" w:cs="Arial"/>
                <w:b/>
                <w:sz w:val="18"/>
                <w:szCs w:val="18"/>
              </w:rPr>
              <w:t xml:space="preserve">Simsbury </w:t>
            </w:r>
            <w:proofErr w:type="spellStart"/>
            <w:r>
              <w:rPr>
                <w:rFonts w:ascii="Arial" w:hAnsi="Arial" w:cs="Arial"/>
                <w:b/>
                <w:sz w:val="18"/>
                <w:szCs w:val="18"/>
              </w:rPr>
              <w:t>PeeWee</w:t>
            </w:r>
            <w:proofErr w:type="spellEnd"/>
            <w:r>
              <w:rPr>
                <w:rFonts w:ascii="Arial" w:hAnsi="Arial" w:cs="Arial"/>
                <w:b/>
                <w:sz w:val="18"/>
                <w:szCs w:val="18"/>
              </w:rPr>
              <w:t xml:space="preserve"> A</w:t>
            </w:r>
          </w:p>
          <w:p w14:paraId="7DD4A9C5" w14:textId="77777777" w:rsidR="00581AC5" w:rsidRPr="00992B4B" w:rsidRDefault="00581AC5" w:rsidP="00581AC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CTH</w:t>
            </w:r>
            <w:r w:rsidRPr="00992B4B">
              <w:rPr>
                <w:rFonts w:ascii="Arial" w:hAnsi="Arial" w:cs="Arial"/>
                <w:sz w:val="18"/>
                <w:szCs w:val="18"/>
              </w:rPr>
              <w:t>1047</w:t>
            </w:r>
          </w:p>
          <w:p w14:paraId="6281DAE2" w14:textId="77777777" w:rsidR="00581AC5" w:rsidRPr="00D739BB" w:rsidRDefault="00581AC5" w:rsidP="00581AC5">
            <w:pPr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</w:p>
          <w:p w14:paraId="2AB6F4BB" w14:textId="77777777" w:rsidR="00581AC5" w:rsidRPr="00D739BB" w:rsidRDefault="00581AC5" w:rsidP="00581AC5">
            <w:pPr>
              <w:rPr>
                <w:rFonts w:ascii="Arial" w:hAnsi="Arial" w:cs="Arial"/>
                <w:sz w:val="18"/>
                <w:szCs w:val="18"/>
              </w:rPr>
            </w:pPr>
            <w:r w:rsidRPr="00D739BB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 xml:space="preserve">   </w:t>
            </w:r>
          </w:p>
          <w:p w14:paraId="47D78199" w14:textId="77777777" w:rsidR="00581AC5" w:rsidRPr="00D739BB" w:rsidRDefault="00581AC5" w:rsidP="00581AC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193B85A" w14:textId="77777777" w:rsidR="00581AC5" w:rsidRPr="00D739BB" w:rsidRDefault="00581AC5" w:rsidP="00581AC5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739BB">
              <w:rPr>
                <w:rFonts w:ascii="Arial" w:hAnsi="Arial" w:cs="Arial"/>
                <w:b/>
                <w:sz w:val="16"/>
                <w:szCs w:val="16"/>
              </w:rPr>
              <w:t>Coaches (CEP# Level/Year)</w:t>
            </w:r>
          </w:p>
          <w:p w14:paraId="0B143282" w14:textId="77777777" w:rsidR="00581AC5" w:rsidRPr="00D739BB" w:rsidRDefault="00581AC5" w:rsidP="00581AC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39BB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739BB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739BB">
              <w:rPr>
                <w:rFonts w:ascii="Times New Roman" w:hAnsi="Times New Roman" w:cs="Times New Roman"/>
                <w:sz w:val="15"/>
                <w:szCs w:val="15"/>
              </w:rPr>
              <w:t xml:space="preserve">HC </w:t>
            </w:r>
          </w:p>
          <w:p w14:paraId="20E26897" w14:textId="77777777" w:rsidR="00581AC5" w:rsidRDefault="00581AC5" w:rsidP="00581AC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   A</w:t>
            </w:r>
            <w:r w:rsidRPr="00D739BB">
              <w:rPr>
                <w:rFonts w:ascii="Times New Roman" w:hAnsi="Times New Roman" w:cs="Times New Roman"/>
                <w:sz w:val="15"/>
                <w:szCs w:val="15"/>
              </w:rPr>
              <w:t xml:space="preserve">C </w:t>
            </w:r>
          </w:p>
          <w:p w14:paraId="28D327A6" w14:textId="77777777" w:rsidR="00581AC5" w:rsidRDefault="00581AC5" w:rsidP="00581AC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   AC </w:t>
            </w:r>
          </w:p>
          <w:p w14:paraId="67C77CB2" w14:textId="3A4C224E" w:rsidR="007906E1" w:rsidRPr="00D739BB" w:rsidRDefault="007906E1" w:rsidP="00992B4B">
            <w:pPr>
              <w:rPr>
                <w:sz w:val="18"/>
                <w:szCs w:val="18"/>
              </w:rPr>
            </w:pP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774021B" w14:textId="77777777" w:rsidR="00581AC5" w:rsidRPr="00992B4B" w:rsidRDefault="00581AC5" w:rsidP="00581AC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92B4B">
              <w:rPr>
                <w:rFonts w:ascii="Arial" w:hAnsi="Arial" w:cs="Arial"/>
                <w:b/>
                <w:sz w:val="18"/>
                <w:szCs w:val="18"/>
              </w:rPr>
              <w:t xml:space="preserve">Simsbury </w:t>
            </w:r>
            <w:proofErr w:type="spellStart"/>
            <w:r>
              <w:rPr>
                <w:rFonts w:ascii="Arial" w:hAnsi="Arial" w:cs="Arial"/>
                <w:b/>
                <w:sz w:val="18"/>
                <w:szCs w:val="18"/>
              </w:rPr>
              <w:t>PeeWee</w:t>
            </w:r>
            <w:proofErr w:type="spellEnd"/>
            <w:r>
              <w:rPr>
                <w:rFonts w:ascii="Arial" w:hAnsi="Arial" w:cs="Arial"/>
                <w:b/>
                <w:sz w:val="18"/>
                <w:szCs w:val="18"/>
              </w:rPr>
              <w:t xml:space="preserve"> A</w:t>
            </w:r>
          </w:p>
          <w:p w14:paraId="58817FE0" w14:textId="77777777" w:rsidR="00581AC5" w:rsidRPr="00992B4B" w:rsidRDefault="00581AC5" w:rsidP="00581AC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CTH</w:t>
            </w:r>
            <w:r w:rsidRPr="00992B4B">
              <w:rPr>
                <w:rFonts w:ascii="Arial" w:hAnsi="Arial" w:cs="Arial"/>
                <w:sz w:val="18"/>
                <w:szCs w:val="18"/>
              </w:rPr>
              <w:t>1047</w:t>
            </w:r>
          </w:p>
          <w:p w14:paraId="7B13ABCF" w14:textId="77777777" w:rsidR="00581AC5" w:rsidRPr="00D739BB" w:rsidRDefault="00581AC5" w:rsidP="00581AC5">
            <w:pPr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</w:p>
          <w:p w14:paraId="3CB31292" w14:textId="77777777" w:rsidR="00581AC5" w:rsidRPr="00D739BB" w:rsidRDefault="00581AC5" w:rsidP="00581AC5">
            <w:pPr>
              <w:rPr>
                <w:rFonts w:ascii="Arial" w:hAnsi="Arial" w:cs="Arial"/>
                <w:sz w:val="18"/>
                <w:szCs w:val="18"/>
              </w:rPr>
            </w:pPr>
            <w:r w:rsidRPr="00D739BB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 xml:space="preserve">   </w:t>
            </w:r>
          </w:p>
          <w:p w14:paraId="3CDC33F2" w14:textId="77777777" w:rsidR="00581AC5" w:rsidRPr="00D739BB" w:rsidRDefault="00581AC5" w:rsidP="00581AC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6C19AA3" w14:textId="77777777" w:rsidR="00581AC5" w:rsidRPr="00D739BB" w:rsidRDefault="00581AC5" w:rsidP="00581AC5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739BB">
              <w:rPr>
                <w:rFonts w:ascii="Arial" w:hAnsi="Arial" w:cs="Arial"/>
                <w:b/>
                <w:sz w:val="16"/>
                <w:szCs w:val="16"/>
              </w:rPr>
              <w:t>Coaches (CEP# Level/Year)</w:t>
            </w:r>
          </w:p>
          <w:p w14:paraId="2C56433F" w14:textId="77777777" w:rsidR="00581AC5" w:rsidRPr="00D739BB" w:rsidRDefault="00581AC5" w:rsidP="00581AC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739BB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739BB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739BB">
              <w:rPr>
                <w:rFonts w:ascii="Times New Roman" w:hAnsi="Times New Roman" w:cs="Times New Roman"/>
                <w:sz w:val="15"/>
                <w:szCs w:val="15"/>
              </w:rPr>
              <w:t xml:space="preserve">HC </w:t>
            </w:r>
          </w:p>
          <w:p w14:paraId="045E8E2C" w14:textId="77777777" w:rsidR="00581AC5" w:rsidRDefault="00581AC5" w:rsidP="00581AC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   A</w:t>
            </w:r>
            <w:r w:rsidRPr="00D739BB">
              <w:rPr>
                <w:rFonts w:ascii="Times New Roman" w:hAnsi="Times New Roman" w:cs="Times New Roman"/>
                <w:sz w:val="15"/>
                <w:szCs w:val="15"/>
              </w:rPr>
              <w:t xml:space="preserve">C </w:t>
            </w:r>
          </w:p>
          <w:p w14:paraId="3A80EFFF" w14:textId="77777777" w:rsidR="00581AC5" w:rsidRDefault="00581AC5" w:rsidP="00581AC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   AC </w:t>
            </w:r>
          </w:p>
          <w:p w14:paraId="419C6B9A" w14:textId="167CF270" w:rsidR="007906E1" w:rsidRPr="00D739BB" w:rsidRDefault="007906E1" w:rsidP="00992B4B">
            <w:pPr>
              <w:rPr>
                <w:sz w:val="18"/>
                <w:szCs w:val="18"/>
              </w:rPr>
            </w:pPr>
          </w:p>
        </w:tc>
      </w:tr>
    </w:tbl>
    <w:p w14:paraId="1ED09CBB" w14:textId="77777777" w:rsidR="0012061B" w:rsidRPr="00D739BB" w:rsidRDefault="0012061B" w:rsidP="0073227C">
      <w:pPr>
        <w:rPr>
          <w:sz w:val="18"/>
          <w:szCs w:val="18"/>
        </w:rPr>
      </w:pPr>
    </w:p>
    <w:sectPr w:rsidR="0012061B" w:rsidRPr="00D739BB" w:rsidSect="0073227C">
      <w:pgSz w:w="15840" w:h="12240" w:orient="landscape"/>
      <w:pgMar w:top="230" w:right="720" w:bottom="23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8E4EBC"/>
    <w:multiLevelType w:val="hybridMultilevel"/>
    <w:tmpl w:val="1F205290"/>
    <w:lvl w:ilvl="0" w:tplc="E2EE752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55A3"/>
    <w:rsid w:val="00027E79"/>
    <w:rsid w:val="000F2166"/>
    <w:rsid w:val="0011253E"/>
    <w:rsid w:val="0012061B"/>
    <w:rsid w:val="0012486F"/>
    <w:rsid w:val="00156D9C"/>
    <w:rsid w:val="001864D0"/>
    <w:rsid w:val="001C40B2"/>
    <w:rsid w:val="0024546A"/>
    <w:rsid w:val="002B3205"/>
    <w:rsid w:val="0031682B"/>
    <w:rsid w:val="003513FB"/>
    <w:rsid w:val="00384903"/>
    <w:rsid w:val="003C5051"/>
    <w:rsid w:val="003D7A7E"/>
    <w:rsid w:val="00474229"/>
    <w:rsid w:val="00487E10"/>
    <w:rsid w:val="004F6ACB"/>
    <w:rsid w:val="00581AC5"/>
    <w:rsid w:val="0059277F"/>
    <w:rsid w:val="005D585E"/>
    <w:rsid w:val="005D5AB1"/>
    <w:rsid w:val="00607835"/>
    <w:rsid w:val="0073227C"/>
    <w:rsid w:val="00757A70"/>
    <w:rsid w:val="0078369D"/>
    <w:rsid w:val="007906E1"/>
    <w:rsid w:val="00821B93"/>
    <w:rsid w:val="00886A38"/>
    <w:rsid w:val="00911F36"/>
    <w:rsid w:val="009360BE"/>
    <w:rsid w:val="00964C34"/>
    <w:rsid w:val="00990631"/>
    <w:rsid w:val="009917E8"/>
    <w:rsid w:val="00992B4B"/>
    <w:rsid w:val="009B75BA"/>
    <w:rsid w:val="00A437A0"/>
    <w:rsid w:val="00A453F2"/>
    <w:rsid w:val="00A555A3"/>
    <w:rsid w:val="00A76A32"/>
    <w:rsid w:val="00C154D2"/>
    <w:rsid w:val="00C975C1"/>
    <w:rsid w:val="00CC6ABC"/>
    <w:rsid w:val="00D0490B"/>
    <w:rsid w:val="00D23185"/>
    <w:rsid w:val="00D50B56"/>
    <w:rsid w:val="00D60969"/>
    <w:rsid w:val="00D62A22"/>
    <w:rsid w:val="00D739BB"/>
    <w:rsid w:val="00E50B73"/>
    <w:rsid w:val="00EA70C8"/>
    <w:rsid w:val="00F5007D"/>
    <w:rsid w:val="00FD2169"/>
    <w:rsid w:val="00FD2B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1A6A63"/>
  <w15:docId w15:val="{7AB6E9D3-E1CD-3E4E-AEDB-0ADE5B25B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975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D2B4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D5A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5AB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77266759">
      <w:bodyDiv w:val="1"/>
      <w:marLeft w:val="180"/>
      <w:marRight w:val="0"/>
      <w:marTop w:val="12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7D618BD5</Template>
  <TotalTime>0</TotalTime>
  <Pages>1</Pages>
  <Words>128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Sarah</dc:creator>
  <cp:lastModifiedBy>Falco, Rachel</cp:lastModifiedBy>
  <cp:revision>2</cp:revision>
  <cp:lastPrinted>2021-10-29T21:15:00Z</cp:lastPrinted>
  <dcterms:created xsi:type="dcterms:W3CDTF">2022-11-30T16:23:00Z</dcterms:created>
  <dcterms:modified xsi:type="dcterms:W3CDTF">2022-11-30T16:23:00Z</dcterms:modified>
</cp:coreProperties>
</file>