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9CAD9" w14:textId="77777777" w:rsidR="00936B60" w:rsidRDefault="000C58A8" w:rsidP="00570FA8">
      <w:r>
        <w:rPr>
          <w:noProof/>
          <w:lang w:val="en-AU" w:eastAsia="en-AU"/>
        </w:rPr>
        <w:t xml:space="preserve">                                                        </w:t>
      </w:r>
      <w:r>
        <w:rPr>
          <w:noProof/>
          <w:bdr w:val="none" w:sz="0" w:space="0" w:color="auto" w:frame="1"/>
        </w:rPr>
        <w:drawing>
          <wp:inline distT="0" distB="0" distL="0" distR="0" wp14:anchorId="41202F20" wp14:editId="74370578">
            <wp:extent cx="2097664" cy="971550"/>
            <wp:effectExtent l="0" t="0" r="0" b="0"/>
            <wp:docPr id="5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70" cy="97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FA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7CCA9A02" wp14:editId="63F358A7">
                <wp:simplePos x="0" y="0"/>
                <wp:positionH relativeFrom="column">
                  <wp:posOffset>-914400</wp:posOffset>
                </wp:positionH>
                <wp:positionV relativeFrom="paragraph">
                  <wp:posOffset>-447675</wp:posOffset>
                </wp:positionV>
                <wp:extent cx="7781925" cy="9791065"/>
                <wp:effectExtent l="0" t="0" r="0" b="63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925" cy="9791065"/>
                          <a:chOff x="-1" y="0"/>
                          <a:chExt cx="7781925" cy="9791114"/>
                        </a:xfrm>
                        <a:noFill/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-1" y="0"/>
                            <a:ext cx="7781925" cy="8639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412565" name="Rectangle 9"/>
                        <wps:cNvSpPr/>
                        <wps:spPr>
                          <a:xfrm>
                            <a:off x="225083" y="211015"/>
                            <a:ext cx="7318180" cy="95800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7D393" id="Group 2" o:spid="_x0000_s1026" alt="&quot;&quot;" style="position:absolute;margin-left:-1in;margin-top:-35.25pt;width:612.75pt;height:770.95pt;z-index:-251648000;mso-width-relative:margin;mso-height-relative:margin" coordorigin="" coordsize="77819,97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">
                <v:rect id="Rectangle 1" o:spid="_x0000_s1027" style="position:absolute;width:77819;height:86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/>
                <v:rect id="Rectangle 9" o:spid="_x0000_s1028" style="position:absolute;left:2250;top:2110;width:73182;height:95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" filled="f" stroked="f" strokeweight="1pt"/>
                <w10:anchorlock/>
              </v:group>
            </w:pict>
          </mc:Fallback>
        </mc:AlternateContent>
      </w:r>
      <w:r>
        <w:rPr>
          <w:noProof/>
          <w:lang w:val="en-AU" w:eastAsia="en-AU"/>
        </w:rPr>
        <w:t xml:space="preserve">   </w: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2449"/>
        <w:gridCol w:w="6911"/>
      </w:tblGrid>
      <w:tr w:rsidR="00936B60" w:rsidRPr="00846B76" w14:paraId="5E39B592" w14:textId="77777777" w:rsidTr="0025427C">
        <w:trPr>
          <w:trHeight w:val="1467"/>
        </w:trPr>
        <w:tc>
          <w:tcPr>
            <w:tcW w:w="5000" w:type="pct"/>
            <w:gridSpan w:val="2"/>
          </w:tcPr>
          <w:p w14:paraId="05C7D4C1" w14:textId="170B475F" w:rsidR="00936B60" w:rsidRPr="00570FA8" w:rsidRDefault="00936B60" w:rsidP="00570FA8">
            <w:pPr>
              <w:jc w:val="center"/>
            </w:pPr>
          </w:p>
        </w:tc>
      </w:tr>
      <w:tr w:rsidR="00936B60" w:rsidRPr="000C58A8" w14:paraId="4188BF31" w14:textId="77777777" w:rsidTr="00570FA8">
        <w:trPr>
          <w:trHeight w:val="990"/>
        </w:trPr>
        <w:tc>
          <w:tcPr>
            <w:tcW w:w="5000" w:type="pct"/>
            <w:gridSpan w:val="2"/>
          </w:tcPr>
          <w:p w14:paraId="66F78A7D" w14:textId="77777777" w:rsidR="00936B60" w:rsidRPr="000C58A8" w:rsidRDefault="00EA2D75" w:rsidP="000C58A8">
            <w:pPr>
              <w:pStyle w:val="Title"/>
              <w:rPr>
                <w:sz w:val="52"/>
                <w:szCs w:val="52"/>
              </w:rPr>
            </w:pPr>
            <w:sdt>
              <w:sdtPr>
                <w:rPr>
                  <w:sz w:val="52"/>
                  <w:szCs w:val="52"/>
                </w:rPr>
                <w:id w:val="727886083"/>
                <w:placeholder>
                  <w:docPart w:val="25F24ADF1C4040B3A9F59E06B0B76636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0C58A8">
                  <w:rPr>
                    <w:sz w:val="52"/>
                    <w:szCs w:val="52"/>
                  </w:rPr>
                  <w:t>Reimbursement form</w:t>
                </w:r>
              </w:sdtContent>
            </w:sdt>
          </w:p>
        </w:tc>
      </w:tr>
      <w:tr w:rsidR="00936B60" w:rsidRPr="000C58A8" w14:paraId="5B5E8688" w14:textId="77777777" w:rsidTr="0025427C">
        <w:trPr>
          <w:trHeight w:val="1062"/>
        </w:trPr>
        <w:tc>
          <w:tcPr>
            <w:tcW w:w="5000" w:type="pct"/>
            <w:gridSpan w:val="2"/>
            <w:tcBorders>
              <w:bottom w:val="single" w:sz="4" w:space="0" w:color="4C4323" w:themeColor="accent1" w:themeShade="40"/>
            </w:tcBorders>
          </w:tcPr>
          <w:p w14:paraId="577C0D99" w14:textId="10E66A3F" w:rsidR="000C58A8" w:rsidRPr="000C58A8" w:rsidRDefault="00EA2D75" w:rsidP="000C58A8">
            <w:pPr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251560642"/>
                <w:placeholder>
                  <w:docPart w:val="734F9604D1FE448EA489654402987885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25427C">
                  <w:t>Fill out the form below completely</w:t>
                </w:r>
                <w:r w:rsidR="00C5474C" w:rsidRPr="0025427C">
                  <w:t xml:space="preserve">. </w:t>
                </w:r>
                <w:r w:rsidR="00D75CA2" w:rsidRPr="0025427C">
                  <w:br/>
                  <w:t>All receipts should be attached to the form and emailed to</w:t>
                </w:r>
              </w:sdtContent>
            </w:sdt>
            <w:r w:rsidR="000C58A8" w:rsidRPr="000C58A8">
              <w:rPr>
                <w:sz w:val="18"/>
                <w:szCs w:val="24"/>
              </w:rPr>
              <w:t xml:space="preserve"> </w:t>
            </w:r>
            <w:r>
              <w:rPr>
                <w:sz w:val="18"/>
                <w:szCs w:val="24"/>
              </w:rPr>
              <w:t xml:space="preserve">our Treasurer, Kristy Chernick, </w:t>
            </w:r>
            <w:r w:rsidR="000C58A8" w:rsidRPr="000C58A8">
              <w:rPr>
                <w:sz w:val="18"/>
                <w:szCs w:val="24"/>
              </w:rPr>
              <w:t>at</w:t>
            </w:r>
          </w:p>
          <w:p w14:paraId="361B9637" w14:textId="18118C10" w:rsidR="00EA2D75" w:rsidRPr="00EA2D75" w:rsidRDefault="00EA2D75" w:rsidP="00EA2D75">
            <w:pPr>
              <w:jc w:val="center"/>
              <w:rPr>
                <w:color w:val="auto"/>
              </w:rPr>
            </w:pPr>
            <w:hyperlink r:id="rId11" w:history="1">
              <w:r w:rsidRPr="00EA2D75">
                <w:rPr>
                  <w:rStyle w:val="Hyperlink"/>
                  <w:color w:val="FF0000"/>
                </w:rPr>
                <w:t>kristy.chernick@gmail.com</w:t>
              </w:r>
            </w:hyperlink>
            <w:r>
              <w:rPr>
                <w:color w:val="auto"/>
              </w:rPr>
              <w:t>.</w:t>
            </w:r>
          </w:p>
        </w:tc>
      </w:tr>
      <w:tr w:rsidR="00936B60" w:rsidRPr="000C58A8" w14:paraId="37584F57" w14:textId="77777777" w:rsidTr="0025427C">
        <w:trPr>
          <w:trHeight w:val="360"/>
        </w:trPr>
        <w:tc>
          <w:tcPr>
            <w:tcW w:w="1308" w:type="pct"/>
            <w:tcBorders>
              <w:top w:val="single" w:sz="4" w:space="0" w:color="4C4323" w:themeColor="accent1" w:themeShade="40"/>
            </w:tcBorders>
          </w:tcPr>
          <w:p w14:paraId="545C0558" w14:textId="77777777" w:rsidR="00936B60" w:rsidRPr="000C58A8" w:rsidRDefault="00936B60" w:rsidP="000C58A8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3692" w:type="pct"/>
            <w:tcBorders>
              <w:top w:val="single" w:sz="4" w:space="0" w:color="4C4323" w:themeColor="accent1" w:themeShade="40"/>
            </w:tcBorders>
          </w:tcPr>
          <w:p w14:paraId="6945D70F" w14:textId="77777777" w:rsidR="00936B60" w:rsidRPr="000C58A8" w:rsidRDefault="00936B60" w:rsidP="000C58A8">
            <w:pPr>
              <w:jc w:val="center"/>
              <w:rPr>
                <w:sz w:val="18"/>
                <w:szCs w:val="24"/>
              </w:rPr>
            </w:pPr>
          </w:p>
        </w:tc>
      </w:tr>
      <w:tr w:rsidR="00936B60" w:rsidRPr="000C58A8" w14:paraId="0B5B2A3F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51E87DDE" w14:textId="77777777" w:rsidR="00936B60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1154723608"/>
                <w:placeholder>
                  <w:docPart w:val="50E6F40E2FC54AE59DF5954C9BAEA67E"/>
                </w:placeholder>
                <w:temporary/>
                <w:showingPlcHdr/>
                <w15:appearance w15:val="hidden"/>
              </w:sdtPr>
              <w:sdtEndPr/>
              <w:sdtContent>
                <w:r w:rsidR="00936B60" w:rsidRPr="000C58A8">
                  <w:rPr>
                    <w:rStyle w:val="Heading1Char"/>
                    <w:b/>
                    <w:sz w:val="18"/>
                    <w:szCs w:val="24"/>
                  </w:rPr>
                  <w:t>Date</w:t>
                </w:r>
              </w:sdtContent>
            </w:sdt>
          </w:p>
        </w:tc>
        <w:tc>
          <w:tcPr>
            <w:tcW w:w="3692" w:type="pct"/>
            <w:tcBorders>
              <w:bottom w:val="single" w:sz="4" w:space="0" w:color="4C4323" w:themeColor="accent1" w:themeShade="40"/>
            </w:tcBorders>
            <w:vAlign w:val="bottom"/>
          </w:tcPr>
          <w:p w14:paraId="5F318F81" w14:textId="4617B287" w:rsidR="00936B60" w:rsidRPr="000C58A8" w:rsidRDefault="000C58A8" w:rsidP="000C58A8">
            <w:pPr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</w:p>
        </w:tc>
      </w:tr>
      <w:tr w:rsidR="00C864F8" w:rsidRPr="000C58A8" w14:paraId="70A13B3A" w14:textId="77777777" w:rsidTr="0025427C">
        <w:trPr>
          <w:gridAfter w:val="1"/>
          <w:wAfter w:w="3692" w:type="pct"/>
          <w:trHeight w:val="360"/>
        </w:trPr>
        <w:tc>
          <w:tcPr>
            <w:tcW w:w="1308" w:type="pct"/>
            <w:vAlign w:val="bottom"/>
          </w:tcPr>
          <w:p w14:paraId="43707952" w14:textId="28DB6A6B" w:rsidR="00C864F8" w:rsidRPr="000C58A8" w:rsidRDefault="00C864F8" w:rsidP="000C58A8">
            <w:pPr>
              <w:pStyle w:val="Heading1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T</w:t>
            </w:r>
            <w:r>
              <w:t xml:space="preserve">eam </w:t>
            </w:r>
          </w:p>
        </w:tc>
      </w:tr>
      <w:tr w:rsidR="00936B60" w:rsidRPr="000C58A8" w14:paraId="252ADF69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114C82A" w14:textId="77777777" w:rsidR="00936B60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461695491"/>
                <w:placeholder>
                  <w:docPart w:val="48F647F7C3774F9FB772EE5E64AF1548"/>
                </w:placeholder>
                <w:temporary/>
                <w:showingPlcHdr/>
                <w15:appearance w15:val="hidden"/>
              </w:sdtPr>
              <w:sdtEndPr/>
              <w:sdtContent>
                <w:r w:rsidR="00936B60" w:rsidRPr="000C58A8">
                  <w:rPr>
                    <w:rStyle w:val="Heading1Char"/>
                    <w:b/>
                    <w:sz w:val="18"/>
                    <w:szCs w:val="24"/>
                  </w:rPr>
                  <w:t>Submitted by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54FE5AC" w14:textId="3A785933" w:rsidR="00936B60" w:rsidRPr="000C58A8" w:rsidRDefault="000C58A8" w:rsidP="000C58A8">
            <w:pPr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</w:p>
        </w:tc>
      </w:tr>
      <w:tr w:rsidR="00936B60" w:rsidRPr="000C58A8" w14:paraId="5B00106A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8C99682" w14:textId="77777777" w:rsidR="00936B60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-919250154"/>
                <w:placeholder>
                  <w:docPart w:val="8B7975B327CE4DFAACE0DA78F9A95031"/>
                </w:placeholder>
                <w:temporary/>
                <w:showingPlcHdr/>
                <w15:appearance w15:val="hidden"/>
              </w:sdtPr>
              <w:sdtEndPr/>
              <w:sdtContent>
                <w:r w:rsidR="00936B60" w:rsidRPr="000C58A8">
                  <w:rPr>
                    <w:rStyle w:val="Heading1Char"/>
                    <w:b/>
                    <w:sz w:val="18"/>
                    <w:szCs w:val="24"/>
                  </w:rPr>
                  <w:t>Phone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89FF17C" w14:textId="736D2136" w:rsidR="00936B60" w:rsidRPr="000C58A8" w:rsidRDefault="000C58A8" w:rsidP="000C58A8">
            <w:pPr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</w:p>
        </w:tc>
      </w:tr>
      <w:tr w:rsidR="00936B60" w:rsidRPr="000C58A8" w14:paraId="61BD5697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2C82A1B4" w14:textId="77777777" w:rsidR="00936B60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-322891068"/>
                <w:placeholder>
                  <w:docPart w:val="9D904A837FFB46CAB7E5CAC3F96F5E25"/>
                </w:placeholder>
                <w:temporary/>
                <w:showingPlcHdr/>
                <w15:appearance w15:val="hidden"/>
              </w:sdtPr>
              <w:sdtEndPr/>
              <w:sdtContent>
                <w:r w:rsidR="00936B60" w:rsidRPr="000C58A8">
                  <w:rPr>
                    <w:rStyle w:val="Heading1Char"/>
                    <w:b/>
                    <w:sz w:val="18"/>
                    <w:szCs w:val="24"/>
                  </w:rPr>
                  <w:t>Email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A823F26" w14:textId="7B64D071" w:rsidR="00936B60" w:rsidRPr="000C58A8" w:rsidRDefault="00EA2D75" w:rsidP="000C58A8">
            <w:pPr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-1885485327"/>
                <w:placeholder>
                  <w:docPart w:val="6B54939034B344F6ACC493B0DBC7AA0C"/>
                </w:placeholder>
                <w15:appearance w15:val="hidden"/>
              </w:sdtPr>
              <w:sdtEndPr/>
              <w:sdtContent>
                <w:r w:rsidR="000C58A8">
                  <w:rPr>
                    <w:sz w:val="18"/>
                    <w:szCs w:val="24"/>
                  </w:rPr>
                  <w:t xml:space="preserve"> </w:t>
                </w:r>
              </w:sdtContent>
            </w:sdt>
          </w:p>
        </w:tc>
      </w:tr>
      <w:tr w:rsidR="00936B60" w:rsidRPr="000C58A8" w14:paraId="089FBBBD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7AFCB21" w14:textId="77777777" w:rsidR="00936B60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-1020009639"/>
                <w:placeholder>
                  <w:docPart w:val="0393A12B44F74F5ABDA77DBF98CFA7F9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0C58A8">
                  <w:rPr>
                    <w:sz w:val="18"/>
                    <w:szCs w:val="24"/>
                  </w:rPr>
                  <w:t>Send check to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E107685" w14:textId="18266896" w:rsidR="00936B60" w:rsidRPr="000C58A8" w:rsidRDefault="000C58A8" w:rsidP="000C58A8">
            <w:pPr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</w:p>
        </w:tc>
      </w:tr>
      <w:tr w:rsidR="00936B60" w:rsidRPr="000C58A8" w14:paraId="32335ED2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2F1F908" w14:textId="77777777" w:rsidR="00936B60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-1800907052"/>
                <w:placeholder>
                  <w:docPart w:val="AE11784C195F45EB94206921B16E55C9"/>
                </w:placeholder>
                <w:temporary/>
                <w:showingPlcHdr/>
                <w15:appearance w15:val="hidden"/>
              </w:sdtPr>
              <w:sdtEndPr/>
              <w:sdtContent>
                <w:r w:rsidR="00936B60" w:rsidRPr="000C58A8">
                  <w:rPr>
                    <w:rStyle w:val="Heading1Char"/>
                    <w:b/>
                    <w:sz w:val="18"/>
                    <w:szCs w:val="24"/>
                  </w:rPr>
                  <w:t>Address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7EB8AA9" w14:textId="0F78A684" w:rsidR="00936B60" w:rsidRPr="000C58A8" w:rsidRDefault="000C58A8" w:rsidP="000C58A8">
            <w:pPr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</w:p>
        </w:tc>
      </w:tr>
      <w:tr w:rsidR="00936B60" w:rsidRPr="000C58A8" w14:paraId="3389D206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7C96791" w14:textId="77777777" w:rsidR="00936B60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-812094125"/>
                <w:placeholder>
                  <w:docPart w:val="814239B935834CC2A8C591DD42A86D83"/>
                </w:placeholder>
                <w:temporary/>
                <w:showingPlcHdr/>
                <w15:appearance w15:val="hidden"/>
              </w:sdtPr>
              <w:sdtEndPr/>
              <w:sdtContent>
                <w:r w:rsidR="00936B60" w:rsidRPr="000C58A8">
                  <w:rPr>
                    <w:sz w:val="18"/>
                    <w:szCs w:val="24"/>
                  </w:rPr>
                  <w:t>City/State/Zip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497183F" w14:textId="53217828" w:rsidR="00936B60" w:rsidRPr="000C58A8" w:rsidRDefault="000C58A8" w:rsidP="000C58A8">
            <w:pPr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</w:p>
        </w:tc>
      </w:tr>
    </w:tbl>
    <w:p w14:paraId="494AFF4E" w14:textId="77777777" w:rsidR="00936B60" w:rsidRPr="000C58A8" w:rsidRDefault="00936B60" w:rsidP="000C58A8">
      <w:pPr>
        <w:jc w:val="center"/>
        <w:rPr>
          <w:sz w:val="18"/>
          <w:szCs w:val="24"/>
        </w:rPr>
      </w:pPr>
    </w:p>
    <w:p w14:paraId="5D3125FB" w14:textId="77777777" w:rsidR="00030FF2" w:rsidRPr="000C58A8" w:rsidRDefault="00030FF2" w:rsidP="000C58A8">
      <w:pPr>
        <w:jc w:val="center"/>
        <w:rPr>
          <w:sz w:val="18"/>
          <w:szCs w:val="24"/>
        </w:rPr>
      </w:pPr>
    </w:p>
    <w:tbl>
      <w:tblPr>
        <w:tblW w:w="5000" w:type="pct"/>
        <w:tblLook w:val="0600" w:firstRow="0" w:lastRow="0" w:firstColumn="0" w:lastColumn="0" w:noHBand="1" w:noVBand="1"/>
      </w:tblPr>
      <w:tblGrid>
        <w:gridCol w:w="6661"/>
        <w:gridCol w:w="359"/>
        <w:gridCol w:w="2340"/>
      </w:tblGrid>
      <w:tr w:rsidR="00806FF3" w:rsidRPr="000C58A8" w14:paraId="76768802" w14:textId="77777777" w:rsidTr="000E69D4">
        <w:trPr>
          <w:trHeight w:val="557"/>
        </w:trPr>
        <w:tc>
          <w:tcPr>
            <w:tcW w:w="3558" w:type="pct"/>
            <w:tcBorders>
              <w:top w:val="single" w:sz="4" w:space="0" w:color="4C4323" w:themeColor="accent1" w:themeShade="40"/>
            </w:tcBorders>
            <w:vAlign w:val="bottom"/>
          </w:tcPr>
          <w:p w14:paraId="418AF56F" w14:textId="77777777" w:rsidR="00806FF3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819304677"/>
                <w:placeholder>
                  <w:docPart w:val="960651754C09476BAE5046F859A8147F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0C58A8">
                  <w:rPr>
                    <w:sz w:val="18"/>
                    <w:szCs w:val="24"/>
                  </w:rPr>
                  <w:t>Description of purchase</w:t>
                </w:r>
              </w:sdtContent>
            </w:sdt>
          </w:p>
        </w:tc>
        <w:tc>
          <w:tcPr>
            <w:tcW w:w="192" w:type="pct"/>
            <w:tcBorders>
              <w:top w:val="single" w:sz="4" w:space="0" w:color="4C4323" w:themeColor="accent1" w:themeShade="40"/>
            </w:tcBorders>
            <w:vAlign w:val="bottom"/>
          </w:tcPr>
          <w:p w14:paraId="0AF688B5" w14:textId="77777777" w:rsidR="00806FF3" w:rsidRPr="000C58A8" w:rsidRDefault="00806FF3" w:rsidP="000C58A8">
            <w:pPr>
              <w:pStyle w:val="Heading1"/>
              <w:jc w:val="center"/>
              <w:rPr>
                <w:color w:val="455F3B" w:themeColor="accent4"/>
                <w:sz w:val="22"/>
                <w:szCs w:val="32"/>
              </w:rPr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</w:tcBorders>
            <w:vAlign w:val="bottom"/>
          </w:tcPr>
          <w:p w14:paraId="2EE73204" w14:textId="77777777" w:rsidR="00806FF3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-1258444660"/>
                <w:placeholder>
                  <w:docPart w:val="216B4B1FA1A44FDD9B1294213F05C1CE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0575C0">
                  <w:t>A</w:t>
                </w:r>
                <w:r w:rsidR="00D75CA2">
                  <w:t>mount</w:t>
                </w:r>
              </w:sdtContent>
            </w:sdt>
          </w:p>
        </w:tc>
      </w:tr>
      <w:tr w:rsidR="00806FF3" w:rsidRPr="000C58A8" w14:paraId="6971CCEA" w14:textId="77777777" w:rsidTr="000E69D4">
        <w:trPr>
          <w:trHeight w:val="360"/>
        </w:trPr>
        <w:tc>
          <w:tcPr>
            <w:tcW w:w="3558" w:type="pct"/>
            <w:tcBorders>
              <w:bottom w:val="single" w:sz="4" w:space="0" w:color="4C4323" w:themeColor="accent1" w:themeShade="40"/>
            </w:tcBorders>
            <w:vAlign w:val="bottom"/>
          </w:tcPr>
          <w:p w14:paraId="3C4CBCA6" w14:textId="663131FF" w:rsidR="00806FF3" w:rsidRPr="000C58A8" w:rsidRDefault="000C58A8" w:rsidP="000C58A8">
            <w:pPr>
              <w:pStyle w:val="Heading2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</w:t>
            </w:r>
          </w:p>
        </w:tc>
        <w:tc>
          <w:tcPr>
            <w:tcW w:w="192" w:type="pct"/>
            <w:vAlign w:val="bottom"/>
          </w:tcPr>
          <w:p w14:paraId="66EDF2F6" w14:textId="77777777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  <w:tc>
          <w:tcPr>
            <w:tcW w:w="1250" w:type="pct"/>
            <w:tcBorders>
              <w:bottom w:val="single" w:sz="4" w:space="0" w:color="4C4323" w:themeColor="accent1" w:themeShade="40"/>
            </w:tcBorders>
            <w:vAlign w:val="bottom"/>
          </w:tcPr>
          <w:p w14:paraId="518EAC38" w14:textId="3BF71D98" w:rsidR="00806FF3" w:rsidRPr="000C58A8" w:rsidRDefault="000C58A8" w:rsidP="000C58A8">
            <w:pPr>
              <w:pStyle w:val="Heading2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</w:t>
            </w:r>
          </w:p>
        </w:tc>
      </w:tr>
      <w:tr w:rsidR="00806FF3" w:rsidRPr="000C58A8" w14:paraId="36888A52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DCF0E6A" w14:textId="57FB3A85" w:rsidR="00806FF3" w:rsidRPr="000C58A8" w:rsidRDefault="000C58A8" w:rsidP="000C58A8">
            <w:pPr>
              <w:pStyle w:val="Heading2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</w:t>
            </w:r>
          </w:p>
        </w:tc>
        <w:tc>
          <w:tcPr>
            <w:tcW w:w="192" w:type="pct"/>
            <w:vAlign w:val="bottom"/>
          </w:tcPr>
          <w:p w14:paraId="1B68D772" w14:textId="77777777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01DE936" w14:textId="1D9FF27A" w:rsidR="00806FF3" w:rsidRPr="000C58A8" w:rsidRDefault="000C58A8" w:rsidP="000C58A8">
            <w:pPr>
              <w:pStyle w:val="Heading2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</w:t>
            </w:r>
          </w:p>
        </w:tc>
      </w:tr>
      <w:tr w:rsidR="00806FF3" w:rsidRPr="000C58A8" w14:paraId="69B7ED70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F2F2D21" w14:textId="61EA5325" w:rsidR="00806FF3" w:rsidRPr="000C58A8" w:rsidRDefault="000C58A8" w:rsidP="000C58A8">
            <w:pPr>
              <w:pStyle w:val="Heading2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</w:t>
            </w:r>
          </w:p>
        </w:tc>
        <w:tc>
          <w:tcPr>
            <w:tcW w:w="192" w:type="pct"/>
            <w:vAlign w:val="bottom"/>
          </w:tcPr>
          <w:p w14:paraId="3FE30D73" w14:textId="77777777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487D30B" w14:textId="10C69D74" w:rsidR="00806FF3" w:rsidRPr="000C58A8" w:rsidRDefault="000C58A8" w:rsidP="000C58A8">
            <w:pPr>
              <w:pStyle w:val="Heading2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</w:t>
            </w:r>
          </w:p>
        </w:tc>
      </w:tr>
      <w:tr w:rsidR="00806FF3" w:rsidRPr="000C58A8" w14:paraId="07C7B0E9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01CD47A" w14:textId="77777777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  <w:tc>
          <w:tcPr>
            <w:tcW w:w="192" w:type="pct"/>
            <w:vAlign w:val="bottom"/>
          </w:tcPr>
          <w:p w14:paraId="7D1030A5" w14:textId="77777777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1273275" w14:textId="77777777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</w:tr>
      <w:tr w:rsidR="00806FF3" w:rsidRPr="000C58A8" w14:paraId="609C26D0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2DA9E9C" w14:textId="77777777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  <w:tc>
          <w:tcPr>
            <w:tcW w:w="192" w:type="pct"/>
            <w:vAlign w:val="bottom"/>
          </w:tcPr>
          <w:p w14:paraId="6803707B" w14:textId="77777777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6FF0628" w14:textId="77777777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</w:tr>
      <w:tr w:rsidR="00806FF3" w:rsidRPr="000C58A8" w14:paraId="5FB20208" w14:textId="77777777" w:rsidTr="00C5474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189E42F" w14:textId="77777777" w:rsidR="00806FF3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-1349872469"/>
                <w:placeholder>
                  <w:docPart w:val="B877642518154770B6FFEB923C7AEF2C"/>
                </w:placeholder>
                <w:temporary/>
                <w:showingPlcHdr/>
                <w15:appearance w15:val="hidden"/>
              </w:sdtPr>
              <w:sdtEndPr/>
              <w:sdtContent>
                <w:r w:rsidR="00C72268" w:rsidRPr="000C58A8">
                  <w:rPr>
                    <w:rStyle w:val="Heading1Char"/>
                    <w:b/>
                    <w:sz w:val="18"/>
                    <w:szCs w:val="24"/>
                  </w:rPr>
                  <w:t>Total</w:t>
                </w:r>
              </w:sdtContent>
            </w:sdt>
          </w:p>
        </w:tc>
        <w:tc>
          <w:tcPr>
            <w:tcW w:w="192" w:type="pct"/>
            <w:vAlign w:val="bottom"/>
          </w:tcPr>
          <w:p w14:paraId="0203CB20" w14:textId="77777777" w:rsidR="00806FF3" w:rsidRPr="000C58A8" w:rsidRDefault="00806FF3" w:rsidP="000C58A8">
            <w:pPr>
              <w:spacing w:before="120"/>
              <w:jc w:val="center"/>
              <w:rPr>
                <w:sz w:val="18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6943B40" w14:textId="6867A36F" w:rsidR="00806FF3" w:rsidRPr="000C58A8" w:rsidRDefault="00806FF3" w:rsidP="000C58A8">
            <w:pPr>
              <w:pStyle w:val="Heading2"/>
              <w:jc w:val="center"/>
              <w:rPr>
                <w:sz w:val="18"/>
                <w:szCs w:val="28"/>
              </w:rPr>
            </w:pPr>
          </w:p>
        </w:tc>
      </w:tr>
    </w:tbl>
    <w:p w14:paraId="4B04E072" w14:textId="77777777" w:rsidR="00637A6E" w:rsidRPr="000C58A8" w:rsidRDefault="00637A6E" w:rsidP="000C58A8">
      <w:pPr>
        <w:jc w:val="center"/>
        <w:rPr>
          <w:sz w:val="18"/>
          <w:szCs w:val="24"/>
        </w:rPr>
      </w:pPr>
    </w:p>
    <w:p w14:paraId="152352B4" w14:textId="77777777" w:rsidR="00030FF2" w:rsidRPr="000C58A8" w:rsidRDefault="00030FF2" w:rsidP="000C58A8">
      <w:pPr>
        <w:jc w:val="center"/>
        <w:rPr>
          <w:sz w:val="18"/>
          <w:szCs w:val="24"/>
        </w:rPr>
      </w:pPr>
      <w:r w:rsidRPr="000C58A8">
        <w:rPr>
          <w:noProof/>
          <w:sz w:val="18"/>
          <w:szCs w:val="24"/>
        </w:rPr>
        <mc:AlternateContent>
          <mc:Choice Requires="wps">
            <w:drawing>
              <wp:inline distT="0" distB="0" distL="0" distR="0" wp14:anchorId="03A6D9E0" wp14:editId="330122EB">
                <wp:extent cx="5907024" cy="0"/>
                <wp:effectExtent l="0" t="0" r="0" b="0"/>
                <wp:docPr id="1503534650" name="Straight Connector 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702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E5C413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5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" strokecolor="#645873 [2408]" strokeweight="1pt">
                <v:stroke dashstyle="longDash" joinstyle="miter"/>
                <w10:anchorlock/>
              </v:line>
            </w:pict>
          </mc:Fallback>
        </mc:AlternateContent>
      </w:r>
    </w:p>
    <w:p w14:paraId="07287C57" w14:textId="77777777" w:rsidR="00F46824" w:rsidRPr="000C58A8" w:rsidRDefault="00F46824" w:rsidP="000C58A8">
      <w:pPr>
        <w:jc w:val="center"/>
        <w:rPr>
          <w:sz w:val="18"/>
          <w:szCs w:val="24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1885"/>
        <w:gridCol w:w="1890"/>
        <w:gridCol w:w="1260"/>
        <w:gridCol w:w="1530"/>
        <w:gridCol w:w="810"/>
        <w:gridCol w:w="1975"/>
      </w:tblGrid>
      <w:tr w:rsidR="00D75CA2" w:rsidRPr="000C58A8" w14:paraId="4C11F932" w14:textId="77777777" w:rsidTr="00D75CA2">
        <w:trPr>
          <w:trHeight w:val="288"/>
        </w:trPr>
        <w:tc>
          <w:tcPr>
            <w:tcW w:w="9350" w:type="dxa"/>
            <w:gridSpan w:val="6"/>
            <w:vAlign w:val="center"/>
          </w:tcPr>
          <w:p w14:paraId="3736CAE1" w14:textId="77777777" w:rsidR="00D75CA2" w:rsidRPr="000C58A8" w:rsidRDefault="00D75CA2" w:rsidP="000C58A8">
            <w:pPr>
              <w:jc w:val="center"/>
              <w:rPr>
                <w:sz w:val="18"/>
                <w:szCs w:val="24"/>
              </w:rPr>
            </w:pPr>
          </w:p>
        </w:tc>
      </w:tr>
      <w:tr w:rsidR="00D75CA2" w:rsidRPr="000C58A8" w14:paraId="3ECE15E1" w14:textId="77777777" w:rsidTr="00D75CA2">
        <w:trPr>
          <w:trHeight w:val="540"/>
        </w:trPr>
        <w:tc>
          <w:tcPr>
            <w:tcW w:w="9350" w:type="dxa"/>
            <w:gridSpan w:val="6"/>
            <w:shd w:val="clear" w:color="auto" w:fill="DBD5C7" w:themeFill="background2" w:themeFillShade="E6"/>
            <w:vAlign w:val="center"/>
          </w:tcPr>
          <w:p w14:paraId="6891DCBC" w14:textId="77777777" w:rsidR="00D75CA2" w:rsidRPr="000C58A8" w:rsidRDefault="00EA2D75" w:rsidP="000C58A8">
            <w:pPr>
              <w:pStyle w:val="Heading3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52402472"/>
                <w:placeholder>
                  <w:docPart w:val="3B76FF187C114891BB773B56E0A9A7FC"/>
                </w:placeholder>
                <w:temporary/>
                <w:showingPlcHdr/>
                <w15:appearance w15:val="hidden"/>
              </w:sdtPr>
              <w:sdtEndPr/>
              <w:sdtContent>
                <w:r w:rsidR="00B6439F" w:rsidRPr="000C58A8">
                  <w:rPr>
                    <w:sz w:val="24"/>
                    <w:szCs w:val="24"/>
                  </w:rPr>
                  <w:t>Treasurer use only</w:t>
                </w:r>
              </w:sdtContent>
            </w:sdt>
          </w:p>
        </w:tc>
      </w:tr>
      <w:tr w:rsidR="00D75CA2" w:rsidRPr="000C58A8" w14:paraId="26CFF7B6" w14:textId="77777777" w:rsidTr="006B77FF">
        <w:trPr>
          <w:trHeight w:val="630"/>
        </w:trPr>
        <w:tc>
          <w:tcPr>
            <w:tcW w:w="1885" w:type="dxa"/>
            <w:vAlign w:val="bottom"/>
          </w:tcPr>
          <w:p w14:paraId="032A1CB4" w14:textId="77777777" w:rsidR="00D75CA2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bCs/>
                  <w:sz w:val="18"/>
                  <w:szCs w:val="24"/>
                </w:rPr>
                <w:id w:val="-1387488271"/>
                <w:placeholder>
                  <w:docPart w:val="414AD485BF944C7DA3F63117F6FA1D61"/>
                </w:placeholder>
                <w:temporary/>
                <w:showingPlcHdr/>
                <w15:appearance w15:val="hidden"/>
              </w:sdtPr>
              <w:sdtEndPr/>
              <w:sdtContent>
                <w:r w:rsidR="00B6439F" w:rsidRPr="00C07B36">
                  <w:rPr>
                    <w:bCs/>
                  </w:rPr>
                  <w:t>Check</w:t>
                </w:r>
                <w:r w:rsidR="00B6439F" w:rsidRPr="00C07B36">
                  <w:t xml:space="preserve"> number</w:t>
                </w:r>
              </w:sdtContent>
            </w:sdt>
          </w:p>
        </w:tc>
        <w:tc>
          <w:tcPr>
            <w:tcW w:w="1890" w:type="dxa"/>
            <w:tcBorders>
              <w:bottom w:val="single" w:sz="4" w:space="0" w:color="756B51" w:themeColor="accent3" w:themeShade="BF"/>
            </w:tcBorders>
            <w:vAlign w:val="bottom"/>
          </w:tcPr>
          <w:p w14:paraId="019BCF34" w14:textId="6967F489" w:rsidR="00D75CA2" w:rsidRPr="000C58A8" w:rsidRDefault="000C58A8" w:rsidP="000C58A8">
            <w:pPr>
              <w:pStyle w:val="Heading2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</w:t>
            </w:r>
          </w:p>
        </w:tc>
        <w:tc>
          <w:tcPr>
            <w:tcW w:w="1260" w:type="dxa"/>
            <w:vAlign w:val="bottom"/>
          </w:tcPr>
          <w:p w14:paraId="5168BF01" w14:textId="77777777" w:rsidR="00D75CA2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1513030952"/>
                <w:placeholder>
                  <w:docPart w:val="93A96AD5DD9E4D9C99A06BA51873DA48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0C58A8">
                  <w:rPr>
                    <w:sz w:val="18"/>
                    <w:szCs w:val="24"/>
                  </w:rPr>
                  <w:t>Amount</w:t>
                </w:r>
              </w:sdtContent>
            </w:sdt>
          </w:p>
        </w:tc>
        <w:tc>
          <w:tcPr>
            <w:tcW w:w="1530" w:type="dxa"/>
            <w:tcBorders>
              <w:bottom w:val="single" w:sz="4" w:space="0" w:color="756B51" w:themeColor="accent3" w:themeShade="BF"/>
            </w:tcBorders>
            <w:vAlign w:val="bottom"/>
          </w:tcPr>
          <w:p w14:paraId="3A747448" w14:textId="4675DA30" w:rsidR="00D75CA2" w:rsidRPr="000C58A8" w:rsidRDefault="000C58A8" w:rsidP="000C58A8">
            <w:pPr>
              <w:pStyle w:val="Heading2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</w:t>
            </w:r>
          </w:p>
        </w:tc>
        <w:tc>
          <w:tcPr>
            <w:tcW w:w="810" w:type="dxa"/>
            <w:vAlign w:val="bottom"/>
          </w:tcPr>
          <w:p w14:paraId="209DBC9C" w14:textId="77777777" w:rsidR="00D75CA2" w:rsidRPr="000C58A8" w:rsidRDefault="00EA2D75" w:rsidP="000C58A8">
            <w:pPr>
              <w:pStyle w:val="Heading1"/>
              <w:jc w:val="center"/>
              <w:rPr>
                <w:sz w:val="18"/>
                <w:szCs w:val="24"/>
              </w:rPr>
            </w:pPr>
            <w:sdt>
              <w:sdtPr>
                <w:rPr>
                  <w:sz w:val="18"/>
                  <w:szCs w:val="24"/>
                </w:rPr>
                <w:id w:val="-1183045000"/>
                <w:placeholder>
                  <w:docPart w:val="4A7CFE335B0F402B9EE2B68FE52F3E67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0C58A8">
                  <w:rPr>
                    <w:rStyle w:val="Heading1Char"/>
                    <w:b/>
                    <w:sz w:val="18"/>
                    <w:szCs w:val="24"/>
                  </w:rPr>
                  <w:t>Date</w:t>
                </w:r>
              </w:sdtContent>
            </w:sdt>
          </w:p>
        </w:tc>
        <w:tc>
          <w:tcPr>
            <w:tcW w:w="1975" w:type="dxa"/>
            <w:tcBorders>
              <w:bottom w:val="single" w:sz="4" w:space="0" w:color="756B51" w:themeColor="accent3" w:themeShade="BF"/>
            </w:tcBorders>
            <w:vAlign w:val="bottom"/>
          </w:tcPr>
          <w:p w14:paraId="5E5966F7" w14:textId="559E3A21" w:rsidR="00D75CA2" w:rsidRPr="000C58A8" w:rsidRDefault="000C58A8" w:rsidP="000C58A8">
            <w:pPr>
              <w:pStyle w:val="Heading2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</w:t>
            </w:r>
          </w:p>
        </w:tc>
      </w:tr>
    </w:tbl>
    <w:p w14:paraId="14E3A8AC" w14:textId="77777777" w:rsidR="00CE6104" w:rsidRPr="00732B16" w:rsidRDefault="00CE6104" w:rsidP="000E69D4"/>
    <w:sectPr w:rsidR="00CE6104" w:rsidRPr="00732B16" w:rsidSect="0025427C"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2A114" w14:textId="77777777" w:rsidR="003B2F4A" w:rsidRDefault="003B2F4A" w:rsidP="00650259">
      <w:r>
        <w:separator/>
      </w:r>
    </w:p>
  </w:endnote>
  <w:endnote w:type="continuationSeparator" w:id="0">
    <w:p w14:paraId="03F56FA4" w14:textId="77777777" w:rsidR="003B2F4A" w:rsidRDefault="003B2F4A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327BE5-E1E1-4130-BCA1-57AD41009634}"/>
    <w:embedBold r:id="rId2" w:fontKey="{3052F65D-8329-4044-A923-1CDCAE46B6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9640F1C-CA38-4A5B-8FC9-8783E4D1101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8D3B407-5F6C-4AA2-9894-CC85AE027372}"/>
    <w:embedBold r:id="rId5" w:fontKey="{C373505E-F337-424B-9270-B210B7704D2E}"/>
    <w:embedItalic r:id="rId6" w:fontKey="{CAED0833-DD34-41F1-9D19-CF364CC441B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2EE4088-C12A-4EE2-A37E-E5BE24AF52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A4CE4" w14:textId="77777777" w:rsidR="003B2F4A" w:rsidRDefault="003B2F4A" w:rsidP="00650259">
      <w:r>
        <w:separator/>
      </w:r>
    </w:p>
  </w:footnote>
  <w:footnote w:type="continuationSeparator" w:id="0">
    <w:p w14:paraId="1C444B54" w14:textId="77777777" w:rsidR="003B2F4A" w:rsidRDefault="003B2F4A" w:rsidP="00650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A8"/>
    <w:rsid w:val="0001664D"/>
    <w:rsid w:val="00030FF2"/>
    <w:rsid w:val="00050294"/>
    <w:rsid w:val="00052382"/>
    <w:rsid w:val="000575C0"/>
    <w:rsid w:val="00064863"/>
    <w:rsid w:val="0006568A"/>
    <w:rsid w:val="00076F0F"/>
    <w:rsid w:val="000827FB"/>
    <w:rsid w:val="00084253"/>
    <w:rsid w:val="00097520"/>
    <w:rsid w:val="000A1206"/>
    <w:rsid w:val="000B76B9"/>
    <w:rsid w:val="000C58A8"/>
    <w:rsid w:val="000D1F49"/>
    <w:rsid w:val="000E69D4"/>
    <w:rsid w:val="000F56F1"/>
    <w:rsid w:val="001244BE"/>
    <w:rsid w:val="00130B76"/>
    <w:rsid w:val="001727CA"/>
    <w:rsid w:val="00174C9D"/>
    <w:rsid w:val="00192CCE"/>
    <w:rsid w:val="001B3A81"/>
    <w:rsid w:val="00215F9F"/>
    <w:rsid w:val="0025427C"/>
    <w:rsid w:val="00267438"/>
    <w:rsid w:val="00290F5E"/>
    <w:rsid w:val="002C56E6"/>
    <w:rsid w:val="002C7F61"/>
    <w:rsid w:val="00326E21"/>
    <w:rsid w:val="00335230"/>
    <w:rsid w:val="00360074"/>
    <w:rsid w:val="00361E11"/>
    <w:rsid w:val="003B2F4A"/>
    <w:rsid w:val="003B4744"/>
    <w:rsid w:val="003F0847"/>
    <w:rsid w:val="003F55D9"/>
    <w:rsid w:val="0040090B"/>
    <w:rsid w:val="00402AC7"/>
    <w:rsid w:val="0046302A"/>
    <w:rsid w:val="00487D2D"/>
    <w:rsid w:val="00497503"/>
    <w:rsid w:val="004B60A2"/>
    <w:rsid w:val="004D5D62"/>
    <w:rsid w:val="004E7904"/>
    <w:rsid w:val="005112D0"/>
    <w:rsid w:val="00570FA8"/>
    <w:rsid w:val="00577E06"/>
    <w:rsid w:val="005A3BF7"/>
    <w:rsid w:val="005C3A70"/>
    <w:rsid w:val="005D44DB"/>
    <w:rsid w:val="005D6CC7"/>
    <w:rsid w:val="005F2035"/>
    <w:rsid w:val="005F7990"/>
    <w:rsid w:val="00624638"/>
    <w:rsid w:val="0063739C"/>
    <w:rsid w:val="00637A6E"/>
    <w:rsid w:val="00641797"/>
    <w:rsid w:val="00650259"/>
    <w:rsid w:val="00651C81"/>
    <w:rsid w:val="006532C6"/>
    <w:rsid w:val="00653F76"/>
    <w:rsid w:val="006700A3"/>
    <w:rsid w:val="006B77FF"/>
    <w:rsid w:val="006C4916"/>
    <w:rsid w:val="006E62D8"/>
    <w:rsid w:val="00705240"/>
    <w:rsid w:val="00713D1C"/>
    <w:rsid w:val="00732B16"/>
    <w:rsid w:val="0073326A"/>
    <w:rsid w:val="00770F25"/>
    <w:rsid w:val="007A35A8"/>
    <w:rsid w:val="007B0A85"/>
    <w:rsid w:val="007C5A29"/>
    <w:rsid w:val="007C6A52"/>
    <w:rsid w:val="007E6F8A"/>
    <w:rsid w:val="007F1884"/>
    <w:rsid w:val="007F6FEB"/>
    <w:rsid w:val="00806FF3"/>
    <w:rsid w:val="0082043E"/>
    <w:rsid w:val="008A7CBB"/>
    <w:rsid w:val="008C62A0"/>
    <w:rsid w:val="008E203A"/>
    <w:rsid w:val="00907148"/>
    <w:rsid w:val="0091229C"/>
    <w:rsid w:val="00926133"/>
    <w:rsid w:val="00936B60"/>
    <w:rsid w:val="00940E73"/>
    <w:rsid w:val="00974DA3"/>
    <w:rsid w:val="00976D36"/>
    <w:rsid w:val="0098597D"/>
    <w:rsid w:val="009A3E1D"/>
    <w:rsid w:val="009E26A9"/>
    <w:rsid w:val="009F1825"/>
    <w:rsid w:val="009F619A"/>
    <w:rsid w:val="009F6DDE"/>
    <w:rsid w:val="00A370A8"/>
    <w:rsid w:val="00A51B9A"/>
    <w:rsid w:val="00A60442"/>
    <w:rsid w:val="00A627C0"/>
    <w:rsid w:val="00A71B85"/>
    <w:rsid w:val="00A745F4"/>
    <w:rsid w:val="00AB0BCC"/>
    <w:rsid w:val="00AC3381"/>
    <w:rsid w:val="00AD0E48"/>
    <w:rsid w:val="00B160CA"/>
    <w:rsid w:val="00B45AB6"/>
    <w:rsid w:val="00B6439F"/>
    <w:rsid w:val="00B80814"/>
    <w:rsid w:val="00BD4753"/>
    <w:rsid w:val="00BD5CB1"/>
    <w:rsid w:val="00BE62EE"/>
    <w:rsid w:val="00BF490B"/>
    <w:rsid w:val="00C003BA"/>
    <w:rsid w:val="00C07B36"/>
    <w:rsid w:val="00C46878"/>
    <w:rsid w:val="00C5474C"/>
    <w:rsid w:val="00C72268"/>
    <w:rsid w:val="00C864F8"/>
    <w:rsid w:val="00CB4A51"/>
    <w:rsid w:val="00CD4532"/>
    <w:rsid w:val="00CD47B0"/>
    <w:rsid w:val="00CD5BEB"/>
    <w:rsid w:val="00CE6104"/>
    <w:rsid w:val="00CE7918"/>
    <w:rsid w:val="00D1451E"/>
    <w:rsid w:val="00D16163"/>
    <w:rsid w:val="00D326D3"/>
    <w:rsid w:val="00D75CA2"/>
    <w:rsid w:val="00DB1E9C"/>
    <w:rsid w:val="00DB3FAD"/>
    <w:rsid w:val="00DE04F8"/>
    <w:rsid w:val="00E11EC2"/>
    <w:rsid w:val="00E61C09"/>
    <w:rsid w:val="00E677FE"/>
    <w:rsid w:val="00E77804"/>
    <w:rsid w:val="00EA2D75"/>
    <w:rsid w:val="00EB3B58"/>
    <w:rsid w:val="00EC7359"/>
    <w:rsid w:val="00ED705A"/>
    <w:rsid w:val="00EE3054"/>
    <w:rsid w:val="00F00606"/>
    <w:rsid w:val="00F01256"/>
    <w:rsid w:val="00F46824"/>
    <w:rsid w:val="00FC7475"/>
    <w:rsid w:val="00FD244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965F5"/>
  <w15:chartTrackingRefBased/>
  <w15:docId w15:val="{A26F279B-97CE-462E-A54C-CCF62F07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C58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1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risty.chernick@gmail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warnix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5F24ADF1C4040B3A9F59E06B0B76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E3AE6-464F-4BFC-9C15-0DD2E3405EC5}"/>
      </w:docPartPr>
      <w:docPartBody>
        <w:p w:rsidR="007A2F23" w:rsidRDefault="003C77BA">
          <w:pPr>
            <w:pStyle w:val="25F24ADF1C4040B3A9F59E06B0B76636"/>
          </w:pPr>
          <w:r w:rsidRPr="00570FA8">
            <w:t>Reimbursement form</w:t>
          </w:r>
        </w:p>
      </w:docPartBody>
    </w:docPart>
    <w:docPart>
      <w:docPartPr>
        <w:name w:val="734F9604D1FE448EA489654402987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2047B-41E7-438F-ABE0-F5E1F9883C68}"/>
      </w:docPartPr>
      <w:docPartBody>
        <w:p w:rsidR="007A2F23" w:rsidRDefault="003C77BA">
          <w:pPr>
            <w:pStyle w:val="734F9604D1FE448EA489654402987885"/>
          </w:pPr>
          <w:r w:rsidRPr="0025427C">
            <w:t xml:space="preserve">Fill out the form below completely. </w:t>
          </w:r>
          <w:r w:rsidRPr="0025427C">
            <w:br/>
            <w:t>All receipts should be attached to the form and emailed to</w:t>
          </w:r>
        </w:p>
      </w:docPartBody>
    </w:docPart>
    <w:docPart>
      <w:docPartPr>
        <w:name w:val="50E6F40E2FC54AE59DF5954C9BAEA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762FC-9627-4B95-AFBB-3338524919B3}"/>
      </w:docPartPr>
      <w:docPartBody>
        <w:p w:rsidR="007A2F23" w:rsidRDefault="003C77BA">
          <w:pPr>
            <w:pStyle w:val="50E6F40E2FC54AE59DF5954C9BAEA67E"/>
          </w:pPr>
          <w:r w:rsidRPr="00C5474C">
            <w:rPr>
              <w:rStyle w:val="Heading1Char"/>
            </w:rPr>
            <w:t>Date</w:t>
          </w:r>
        </w:p>
      </w:docPartBody>
    </w:docPart>
    <w:docPart>
      <w:docPartPr>
        <w:name w:val="48F647F7C3774F9FB772EE5E64AF1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50550-0F8F-4EAA-96AA-AEF0CFCD5A1F}"/>
      </w:docPartPr>
      <w:docPartBody>
        <w:p w:rsidR="007A2F23" w:rsidRDefault="003C77BA">
          <w:pPr>
            <w:pStyle w:val="48F647F7C3774F9FB772EE5E64AF1548"/>
          </w:pPr>
          <w:r w:rsidRPr="00C5474C">
            <w:rPr>
              <w:rStyle w:val="Heading1Char"/>
            </w:rPr>
            <w:t>Submitted by</w:t>
          </w:r>
        </w:p>
      </w:docPartBody>
    </w:docPart>
    <w:docPart>
      <w:docPartPr>
        <w:name w:val="8B7975B327CE4DFAACE0DA78F9A95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CB11-27E6-4966-AFD6-365953919E5F}"/>
      </w:docPartPr>
      <w:docPartBody>
        <w:p w:rsidR="007A2F23" w:rsidRDefault="003C77BA">
          <w:pPr>
            <w:pStyle w:val="8B7975B327CE4DFAACE0DA78F9A95031"/>
          </w:pPr>
          <w:r w:rsidRPr="00C5474C">
            <w:rPr>
              <w:rStyle w:val="Heading1Char"/>
            </w:rPr>
            <w:t>Phone</w:t>
          </w:r>
        </w:p>
      </w:docPartBody>
    </w:docPart>
    <w:docPart>
      <w:docPartPr>
        <w:name w:val="9D904A837FFB46CAB7E5CAC3F96F5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3E2B8-5778-430C-AA9B-525196BADB17}"/>
      </w:docPartPr>
      <w:docPartBody>
        <w:p w:rsidR="007A2F23" w:rsidRDefault="003C77BA">
          <w:pPr>
            <w:pStyle w:val="9D904A837FFB46CAB7E5CAC3F96F5E25"/>
          </w:pPr>
          <w:r w:rsidRPr="00C5474C">
            <w:rPr>
              <w:rStyle w:val="Heading1Char"/>
            </w:rPr>
            <w:t>Email</w:t>
          </w:r>
        </w:p>
      </w:docPartBody>
    </w:docPart>
    <w:docPart>
      <w:docPartPr>
        <w:name w:val="6B54939034B344F6ACC493B0DBC7A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2DF7C-D017-459A-ABA1-F0B63AD98146}"/>
      </w:docPartPr>
      <w:docPartBody>
        <w:p w:rsidR="007A2F23" w:rsidRDefault="003C77BA">
          <w:pPr>
            <w:pStyle w:val="6B54939034B344F6ACC493B0DBC7AA0C"/>
          </w:pPr>
          <w:r w:rsidRPr="001244BE">
            <w:t>cristi@example.com</w:t>
          </w:r>
        </w:p>
      </w:docPartBody>
    </w:docPart>
    <w:docPart>
      <w:docPartPr>
        <w:name w:val="0393A12B44F74F5ABDA77DBF98CFA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5DE6-5667-48B1-93C6-9D4635B6B4E7}"/>
      </w:docPartPr>
      <w:docPartBody>
        <w:p w:rsidR="007A2F23" w:rsidRDefault="003C77BA">
          <w:pPr>
            <w:pStyle w:val="0393A12B44F74F5ABDA77DBF98CFA7F9"/>
          </w:pPr>
          <w:r w:rsidRPr="00C5474C">
            <w:t>Send check to</w:t>
          </w:r>
        </w:p>
      </w:docPartBody>
    </w:docPart>
    <w:docPart>
      <w:docPartPr>
        <w:name w:val="AE11784C195F45EB94206921B16E5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FC9B9-37C8-4DAC-B74D-401F234B1434}"/>
      </w:docPartPr>
      <w:docPartBody>
        <w:p w:rsidR="007A2F23" w:rsidRDefault="003C77BA">
          <w:pPr>
            <w:pStyle w:val="AE11784C195F45EB94206921B16E55C9"/>
          </w:pPr>
          <w:r w:rsidRPr="00C5474C">
            <w:rPr>
              <w:rStyle w:val="Heading1Char"/>
            </w:rPr>
            <w:t>Address</w:t>
          </w:r>
        </w:p>
      </w:docPartBody>
    </w:docPart>
    <w:docPart>
      <w:docPartPr>
        <w:name w:val="814239B935834CC2A8C591DD42A86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ED335-7EBB-4255-94AC-D4AA7621C37A}"/>
      </w:docPartPr>
      <w:docPartBody>
        <w:p w:rsidR="007A2F23" w:rsidRDefault="003C77BA">
          <w:pPr>
            <w:pStyle w:val="814239B935834CC2A8C591DD42A86D83"/>
          </w:pPr>
          <w:r w:rsidRPr="00C5474C">
            <w:t>City/State/Zip</w:t>
          </w:r>
        </w:p>
      </w:docPartBody>
    </w:docPart>
    <w:docPart>
      <w:docPartPr>
        <w:name w:val="960651754C09476BAE5046F859A81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D70CC-DF09-40A1-921D-2CE35B5B28AC}"/>
      </w:docPartPr>
      <w:docPartBody>
        <w:p w:rsidR="007A2F23" w:rsidRDefault="003C77BA">
          <w:pPr>
            <w:pStyle w:val="960651754C09476BAE5046F859A8147F"/>
          </w:pPr>
          <w:r w:rsidRPr="0025427C">
            <w:t>Description of purchase</w:t>
          </w:r>
        </w:p>
      </w:docPartBody>
    </w:docPart>
    <w:docPart>
      <w:docPartPr>
        <w:name w:val="216B4B1FA1A44FDD9B1294213F05C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0E758-5221-46BB-ABDB-CB254582BDD6}"/>
      </w:docPartPr>
      <w:docPartBody>
        <w:p w:rsidR="007A2F23" w:rsidRDefault="003C77BA">
          <w:pPr>
            <w:pStyle w:val="216B4B1FA1A44FDD9B1294213F05C1CE"/>
          </w:pPr>
          <w:r w:rsidRPr="000575C0">
            <w:t>A</w:t>
          </w:r>
          <w:r>
            <w:t>mount</w:t>
          </w:r>
        </w:p>
      </w:docPartBody>
    </w:docPart>
    <w:docPart>
      <w:docPartPr>
        <w:name w:val="B877642518154770B6FFEB923C7AE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CBE94-4958-4ADD-B6CA-172C540F79BC}"/>
      </w:docPartPr>
      <w:docPartBody>
        <w:p w:rsidR="007A2F23" w:rsidRDefault="003C77BA">
          <w:pPr>
            <w:pStyle w:val="B877642518154770B6FFEB923C7AEF2C"/>
          </w:pPr>
          <w:r w:rsidRPr="00C5474C">
            <w:rPr>
              <w:rStyle w:val="Heading1Char"/>
            </w:rPr>
            <w:t>Total</w:t>
          </w:r>
        </w:p>
      </w:docPartBody>
    </w:docPart>
    <w:docPart>
      <w:docPartPr>
        <w:name w:val="3B76FF187C114891BB773B56E0A9A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1686C-1CF0-4448-81C8-EA8B79696844}"/>
      </w:docPartPr>
      <w:docPartBody>
        <w:p w:rsidR="007A2F23" w:rsidRDefault="003C77BA">
          <w:pPr>
            <w:pStyle w:val="3B76FF187C114891BB773B56E0A9A7FC"/>
          </w:pPr>
          <w:r w:rsidRPr="009F1825">
            <w:t>Treasurer use only</w:t>
          </w:r>
        </w:p>
      </w:docPartBody>
    </w:docPart>
    <w:docPart>
      <w:docPartPr>
        <w:name w:val="414AD485BF944C7DA3F63117F6FA1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CA57C-76B4-4F9B-A4C4-3CB672588D6C}"/>
      </w:docPartPr>
      <w:docPartBody>
        <w:p w:rsidR="007A2F23" w:rsidRDefault="003C77BA">
          <w:pPr>
            <w:pStyle w:val="414AD485BF944C7DA3F63117F6FA1D61"/>
          </w:pPr>
          <w:r w:rsidRPr="00C07B36">
            <w:rPr>
              <w:bCs/>
            </w:rPr>
            <w:t>Check</w:t>
          </w:r>
          <w:r w:rsidRPr="00C07B36">
            <w:t xml:space="preserve"> number</w:t>
          </w:r>
        </w:p>
      </w:docPartBody>
    </w:docPart>
    <w:docPart>
      <w:docPartPr>
        <w:name w:val="93A96AD5DD9E4D9C99A06BA51873D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54D9D-A49B-40C2-BAEE-2D62A20901BD}"/>
      </w:docPartPr>
      <w:docPartBody>
        <w:p w:rsidR="007A2F23" w:rsidRDefault="003C77BA">
          <w:pPr>
            <w:pStyle w:val="93A96AD5DD9E4D9C99A06BA51873DA48"/>
          </w:pPr>
          <w:r w:rsidRPr="00C5474C">
            <w:t>Amount</w:t>
          </w:r>
        </w:p>
      </w:docPartBody>
    </w:docPart>
    <w:docPart>
      <w:docPartPr>
        <w:name w:val="4A7CFE335B0F402B9EE2B68FE52F3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95F58-350C-4F6E-B082-6874644CDFEC}"/>
      </w:docPartPr>
      <w:docPartBody>
        <w:p w:rsidR="007A2F23" w:rsidRDefault="003C77BA">
          <w:pPr>
            <w:pStyle w:val="4A7CFE335B0F402B9EE2B68FE52F3E67"/>
          </w:pPr>
          <w:r w:rsidRPr="00C5474C">
            <w:rPr>
              <w:rStyle w:val="Heading1Char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F1B"/>
    <w:rsid w:val="000F56F1"/>
    <w:rsid w:val="003C77BA"/>
    <w:rsid w:val="00527122"/>
    <w:rsid w:val="00580F1B"/>
    <w:rsid w:val="007A2F23"/>
    <w:rsid w:val="007F6FEB"/>
    <w:rsid w:val="00A7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after="0" w:line="240" w:lineRule="auto"/>
      <w:outlineLvl w:val="0"/>
    </w:pPr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F24ADF1C4040B3A9F59E06B0B76636">
    <w:name w:val="25F24ADF1C4040B3A9F59E06B0B76636"/>
  </w:style>
  <w:style w:type="paragraph" w:customStyle="1" w:styleId="734F9604D1FE448EA489654402987885">
    <w:name w:val="734F9604D1FE448EA489654402987885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paragraph" w:customStyle="1" w:styleId="50E6F40E2FC54AE59DF5954C9BAEA67E">
    <w:name w:val="50E6F40E2FC54AE59DF5954C9BAEA67E"/>
  </w:style>
  <w:style w:type="paragraph" w:customStyle="1" w:styleId="48F647F7C3774F9FB772EE5E64AF1548">
    <w:name w:val="48F647F7C3774F9FB772EE5E64AF1548"/>
  </w:style>
  <w:style w:type="paragraph" w:customStyle="1" w:styleId="8B7975B327CE4DFAACE0DA78F9A95031">
    <w:name w:val="8B7975B327CE4DFAACE0DA78F9A95031"/>
  </w:style>
  <w:style w:type="paragraph" w:customStyle="1" w:styleId="9D904A837FFB46CAB7E5CAC3F96F5E25">
    <w:name w:val="9D904A837FFB46CAB7E5CAC3F96F5E25"/>
  </w:style>
  <w:style w:type="paragraph" w:customStyle="1" w:styleId="6B54939034B344F6ACC493B0DBC7AA0C">
    <w:name w:val="6B54939034B344F6ACC493B0DBC7AA0C"/>
  </w:style>
  <w:style w:type="paragraph" w:customStyle="1" w:styleId="0393A12B44F74F5ABDA77DBF98CFA7F9">
    <w:name w:val="0393A12B44F74F5ABDA77DBF98CFA7F9"/>
  </w:style>
  <w:style w:type="paragraph" w:customStyle="1" w:styleId="AE11784C195F45EB94206921B16E55C9">
    <w:name w:val="AE11784C195F45EB94206921B16E55C9"/>
  </w:style>
  <w:style w:type="paragraph" w:customStyle="1" w:styleId="814239B935834CC2A8C591DD42A86D83">
    <w:name w:val="814239B935834CC2A8C591DD42A86D83"/>
  </w:style>
  <w:style w:type="paragraph" w:customStyle="1" w:styleId="960651754C09476BAE5046F859A8147F">
    <w:name w:val="960651754C09476BAE5046F859A8147F"/>
  </w:style>
  <w:style w:type="paragraph" w:customStyle="1" w:styleId="216B4B1FA1A44FDD9B1294213F05C1CE">
    <w:name w:val="216B4B1FA1A44FDD9B1294213F05C1CE"/>
  </w:style>
  <w:style w:type="paragraph" w:customStyle="1" w:styleId="B877642518154770B6FFEB923C7AEF2C">
    <w:name w:val="B877642518154770B6FFEB923C7AEF2C"/>
  </w:style>
  <w:style w:type="paragraph" w:customStyle="1" w:styleId="3B76FF187C114891BB773B56E0A9A7FC">
    <w:name w:val="3B76FF187C114891BB773B56E0A9A7FC"/>
  </w:style>
  <w:style w:type="paragraph" w:customStyle="1" w:styleId="414AD485BF944C7DA3F63117F6FA1D61">
    <w:name w:val="414AD485BF944C7DA3F63117F6FA1D61"/>
  </w:style>
  <w:style w:type="paragraph" w:customStyle="1" w:styleId="93A96AD5DD9E4D9C99A06BA51873DA48">
    <w:name w:val="93A96AD5DD9E4D9C99A06BA51873DA48"/>
  </w:style>
  <w:style w:type="paragraph" w:customStyle="1" w:styleId="4A7CFE335B0F402B9EE2B68FE52F3E67">
    <w:name w:val="4A7CFE335B0F402B9EE2B68FE52F3E67"/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20" w:line="240" w:lineRule="auto"/>
      <w:jc w:val="center"/>
    </w:pPr>
    <w:rPr>
      <w:b/>
      <w:caps/>
      <w:color w:val="FFFFFF" w:themeColor="background1"/>
      <w:kern w:val="0"/>
      <w:sz w:val="18"/>
      <w:szCs w:val="22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color w:val="FFFFFF" w:themeColor="background1"/>
      <w:kern w:val="0"/>
      <w:sz w:val="18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10A94B6-60D7-46AA-B8B6-2F715750B9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00285B-1844-490F-A06D-31E4E6E71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8AC529-95DE-42BE-8A40-0CF1E4F366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4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Warnix</dc:creator>
  <cp:keywords/>
  <dc:description/>
  <cp:lastModifiedBy>Courier, Ashley</cp:lastModifiedBy>
  <cp:revision>3</cp:revision>
  <dcterms:created xsi:type="dcterms:W3CDTF">2025-12-01T21:18:00Z</dcterms:created>
  <dcterms:modified xsi:type="dcterms:W3CDTF">2026-07-15T14:12:00Z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